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BB570" w14:textId="77777777" w:rsidR="00DE05AD" w:rsidRDefault="00DE05AD" w:rsidP="00DE05AD">
      <w:pPr>
        <w:pBdr>
          <w:bottom w:val="single" w:sz="14" w:space="8" w:color="DA121A"/>
        </w:pBdr>
        <w:spacing w:after="80"/>
      </w:pPr>
      <w:r>
        <w:rPr>
          <w:b/>
          <w:color w:val="072357"/>
          <w:sz w:val="34"/>
        </w:rPr>
        <w:t xml:space="preserve">Anexos A </w:t>
      </w:r>
      <w:proofErr w:type="spellStart"/>
      <w:r>
        <w:rPr>
          <w:b/>
          <w:color w:val="072357"/>
          <w:sz w:val="34"/>
        </w:rPr>
        <w:t>a</w:t>
      </w:r>
      <w:proofErr w:type="spellEnd"/>
      <w:r>
        <w:rPr>
          <w:b/>
          <w:color w:val="072357"/>
          <w:sz w:val="34"/>
        </w:rPr>
        <w:t xml:space="preserve"> F — Cuadernillo de postulación</w:t>
      </w:r>
    </w:p>
    <w:p w14:paraId="1A5C4C4D" w14:textId="77777777" w:rsidR="00DE05AD" w:rsidRDefault="00DE05AD" w:rsidP="00DE05AD">
      <w:pPr>
        <w:spacing w:after="40"/>
      </w:pPr>
      <w:r>
        <w:rPr>
          <w:b/>
          <w:color w:val="072357"/>
        </w:rPr>
        <w:t>Convocatoria AMP 2026 · AMP-CE-2026</w:t>
      </w:r>
    </w:p>
    <w:p w14:paraId="61E7EBCE" w14:textId="77777777" w:rsidR="00DE05AD" w:rsidRDefault="00DE05AD" w:rsidP="00DE05AD">
      <w:pPr>
        <w:spacing w:after="120"/>
      </w:pPr>
      <w:r>
        <w:rPr>
          <w:color w:val="5C6779"/>
        </w:rPr>
        <w:t>Selección de empresas participantes del Programa Acelerando la Microelectrónica Panameña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37"/>
        <w:gridCol w:w="5301"/>
      </w:tblGrid>
      <w:tr w:rsidR="00DE05AD" w14:paraId="27681487" w14:textId="77777777" w:rsidTr="00277D63">
        <w:trPr>
          <w:jc w:val="center"/>
        </w:trPr>
        <w:tc>
          <w:tcPr>
            <w:tcW w:w="4360" w:type="dxa"/>
            <w:shd w:val="clear" w:color="auto" w:fill="072357"/>
          </w:tcPr>
          <w:p w14:paraId="194E22C4" w14:textId="77777777" w:rsidR="00DE05AD" w:rsidRDefault="00DE05AD" w:rsidP="00277D63">
            <w:pPr>
              <w:spacing w:after="40"/>
            </w:pPr>
            <w:r>
              <w:rPr>
                <w:b/>
                <w:color w:val="FFFFFF"/>
                <w:sz w:val="17"/>
              </w:rPr>
              <w:t>Campo</w:t>
            </w:r>
          </w:p>
        </w:tc>
        <w:tc>
          <w:tcPr>
            <w:tcW w:w="5328" w:type="dxa"/>
            <w:shd w:val="clear" w:color="auto" w:fill="072357"/>
          </w:tcPr>
          <w:p w14:paraId="65988661" w14:textId="77777777" w:rsidR="00DE05AD" w:rsidRDefault="00DE05AD" w:rsidP="00277D63">
            <w:pPr>
              <w:spacing w:after="40"/>
            </w:pPr>
            <w:r>
              <w:rPr>
                <w:b/>
                <w:color w:val="FFFFFF"/>
                <w:sz w:val="17"/>
              </w:rPr>
              <w:t>Valor</w:t>
            </w:r>
          </w:p>
        </w:tc>
      </w:tr>
      <w:tr w:rsidR="00DE05AD" w:rsidRPr="00DE05AD" w14:paraId="03BF9A52" w14:textId="77777777" w:rsidTr="00277D63">
        <w:trPr>
          <w:jc w:val="center"/>
        </w:trPr>
        <w:tc>
          <w:tcPr>
            <w:tcW w:w="4360" w:type="dxa"/>
          </w:tcPr>
          <w:p w14:paraId="5EE837FD" w14:textId="77777777" w:rsidR="00DE05AD" w:rsidRDefault="00DE05AD" w:rsidP="00277D63">
            <w:pPr>
              <w:spacing w:after="40"/>
            </w:pPr>
            <w:r>
              <w:rPr>
                <w:color w:val="1A1A1A"/>
                <w:sz w:val="18"/>
              </w:rPr>
              <w:t>Código</w:t>
            </w:r>
          </w:p>
        </w:tc>
        <w:tc>
          <w:tcPr>
            <w:tcW w:w="5328" w:type="dxa"/>
          </w:tcPr>
          <w:p w14:paraId="0DB8C08D" w14:textId="77777777" w:rsidR="00DE05AD" w:rsidRPr="00DE05AD" w:rsidRDefault="00DE05AD" w:rsidP="00277D63">
            <w:pPr>
              <w:spacing w:after="40"/>
              <w:rPr>
                <w:lang w:val="pt-BR"/>
              </w:rPr>
            </w:pPr>
            <w:r w:rsidRPr="00DE05AD">
              <w:rPr>
                <w:color w:val="1A1A1A"/>
                <w:sz w:val="18"/>
                <w:lang w:val="pt-BR"/>
              </w:rPr>
              <w:t>CL-AMP-DOC-anexos-a-f-260907_v2_1</w:t>
            </w:r>
          </w:p>
        </w:tc>
      </w:tr>
      <w:tr w:rsidR="00DE05AD" w14:paraId="7FFB7A4D" w14:textId="77777777" w:rsidTr="00277D63">
        <w:trPr>
          <w:jc w:val="center"/>
        </w:trPr>
        <w:tc>
          <w:tcPr>
            <w:tcW w:w="4360" w:type="dxa"/>
            <w:shd w:val="clear" w:color="auto" w:fill="F5F7FA"/>
          </w:tcPr>
          <w:p w14:paraId="688FFEFF" w14:textId="77777777" w:rsidR="00DE05AD" w:rsidRDefault="00DE05AD" w:rsidP="00277D63">
            <w:pPr>
              <w:spacing w:after="40"/>
            </w:pPr>
            <w:r>
              <w:rPr>
                <w:color w:val="1A1A1A"/>
                <w:sz w:val="18"/>
              </w:rPr>
              <w:t>Convoca</w:t>
            </w:r>
          </w:p>
        </w:tc>
        <w:tc>
          <w:tcPr>
            <w:tcW w:w="5328" w:type="dxa"/>
            <w:shd w:val="clear" w:color="auto" w:fill="F5F7FA"/>
          </w:tcPr>
          <w:p w14:paraId="77367A37" w14:textId="77777777" w:rsidR="00DE05AD" w:rsidRDefault="00DE05AD" w:rsidP="00277D63">
            <w:pPr>
              <w:spacing w:after="40"/>
            </w:pPr>
            <w:r>
              <w:rPr>
                <w:color w:val="1A1A1A"/>
                <w:sz w:val="18"/>
              </w:rPr>
              <w:t>C-TASC AIP · Subdirección de Vinculación y Transferencia Tecnológica</w:t>
            </w:r>
          </w:p>
        </w:tc>
      </w:tr>
      <w:tr w:rsidR="00DE05AD" w14:paraId="14B69326" w14:textId="77777777" w:rsidTr="00277D63">
        <w:trPr>
          <w:jc w:val="center"/>
        </w:trPr>
        <w:tc>
          <w:tcPr>
            <w:tcW w:w="4360" w:type="dxa"/>
          </w:tcPr>
          <w:p w14:paraId="6D8FD295" w14:textId="77777777" w:rsidR="00DE05AD" w:rsidRDefault="00DE05AD" w:rsidP="00277D63">
            <w:pPr>
              <w:spacing w:after="40"/>
            </w:pPr>
            <w:r>
              <w:rPr>
                <w:color w:val="1A1A1A"/>
                <w:sz w:val="18"/>
              </w:rPr>
              <w:t>Versión</w:t>
            </w:r>
          </w:p>
        </w:tc>
        <w:tc>
          <w:tcPr>
            <w:tcW w:w="5328" w:type="dxa"/>
          </w:tcPr>
          <w:p w14:paraId="418E8CA6" w14:textId="77777777" w:rsidR="00DE05AD" w:rsidRDefault="00DE05AD" w:rsidP="00277D63">
            <w:pPr>
              <w:spacing w:after="40"/>
            </w:pPr>
            <w:r>
              <w:rPr>
                <w:color w:val="1A1A1A"/>
                <w:sz w:val="18"/>
              </w:rPr>
              <w:t>Versión 2.1 · 21 de septiembre de 2026</w:t>
            </w:r>
          </w:p>
        </w:tc>
      </w:tr>
      <w:tr w:rsidR="00DE05AD" w14:paraId="5B9D8A36" w14:textId="77777777" w:rsidTr="00277D63">
        <w:trPr>
          <w:jc w:val="center"/>
        </w:trPr>
        <w:tc>
          <w:tcPr>
            <w:tcW w:w="4360" w:type="dxa"/>
            <w:shd w:val="clear" w:color="auto" w:fill="F5F7FA"/>
          </w:tcPr>
          <w:p w14:paraId="3B37E049" w14:textId="77777777" w:rsidR="00DE05AD" w:rsidRDefault="00DE05AD" w:rsidP="00277D63">
            <w:pPr>
              <w:spacing w:after="40"/>
            </w:pPr>
            <w:r>
              <w:rPr>
                <w:color w:val="1A1A1A"/>
                <w:sz w:val="18"/>
              </w:rPr>
              <w:t>Relación</w:t>
            </w:r>
          </w:p>
        </w:tc>
        <w:tc>
          <w:tcPr>
            <w:tcW w:w="5328" w:type="dxa"/>
            <w:shd w:val="clear" w:color="auto" w:fill="F5F7FA"/>
          </w:tcPr>
          <w:p w14:paraId="69A4354C" w14:textId="77777777" w:rsidR="00DE05AD" w:rsidRDefault="00DE05AD" w:rsidP="00277D63">
            <w:pPr>
              <w:spacing w:after="40"/>
            </w:pPr>
            <w:r>
              <w:rPr>
                <w:color w:val="1A1A1A"/>
                <w:sz w:val="18"/>
              </w:rPr>
              <w:t>Desarrolla las secciones 5 a 8, 12 y 13 de las Bases</w:t>
            </w:r>
          </w:p>
        </w:tc>
      </w:tr>
      <w:tr w:rsidR="00DE05AD" w14:paraId="4DA0BBAE" w14:textId="77777777" w:rsidTr="00277D63">
        <w:trPr>
          <w:jc w:val="center"/>
        </w:trPr>
        <w:tc>
          <w:tcPr>
            <w:tcW w:w="4360" w:type="dxa"/>
          </w:tcPr>
          <w:p w14:paraId="45CC1F25" w14:textId="77777777" w:rsidR="00DE05AD" w:rsidRDefault="00DE05AD" w:rsidP="00277D63">
            <w:pPr>
              <w:spacing w:after="40"/>
            </w:pPr>
            <w:r>
              <w:rPr>
                <w:color w:val="1A1A1A"/>
                <w:sz w:val="18"/>
              </w:rPr>
              <w:t>Cierre</w:t>
            </w:r>
          </w:p>
        </w:tc>
        <w:tc>
          <w:tcPr>
            <w:tcW w:w="5328" w:type="dxa"/>
          </w:tcPr>
          <w:p w14:paraId="42D3AD00" w14:textId="77777777" w:rsidR="00DE05AD" w:rsidRDefault="00DE05AD" w:rsidP="00277D63">
            <w:pPr>
              <w:spacing w:after="40"/>
            </w:pPr>
            <w:r>
              <w:rPr>
                <w:color w:val="1A1A1A"/>
                <w:sz w:val="18"/>
              </w:rPr>
              <w:t>30 de octubre de 2026, 17:00 hora de Panamá</w:t>
            </w:r>
          </w:p>
        </w:tc>
      </w:tr>
    </w:tbl>
    <w:p w14:paraId="2A4CE485" w14:textId="77777777" w:rsidR="00DE05AD" w:rsidRDefault="00DE05AD" w:rsidP="00DE05AD">
      <w:pPr>
        <w:spacing w:after="80"/>
      </w:pPr>
    </w:p>
    <w:p w14:paraId="62E781C7" w14:textId="77777777" w:rsidR="00DE05AD" w:rsidRDefault="00DE05AD" w:rsidP="00DE05AD">
      <w:pPr>
        <w:pStyle w:val="Ttulo1"/>
        <w:pBdr>
          <w:bottom w:val="single" w:sz="6" w:space="6" w:color="072357"/>
        </w:pBdr>
        <w:spacing w:before="340" w:after="140"/>
      </w:pPr>
      <w:r>
        <w:rPr>
          <w:rFonts w:ascii="Arial" w:hAnsi="Arial"/>
          <w:b/>
          <w:color w:val="072357"/>
          <w:sz w:val="25"/>
        </w:rPr>
        <w:t>Cómo se presenta la postulación</w:t>
      </w:r>
    </w:p>
    <w:p w14:paraId="666AA9B9" w14:textId="77777777" w:rsidR="00DE05AD" w:rsidRDefault="00DE05AD" w:rsidP="00DE05AD">
      <w:pPr>
        <w:spacing w:after="120"/>
        <w:jc w:val="both"/>
      </w:pPr>
      <w:r>
        <w:rPr>
          <w:color w:val="1A1A1A"/>
        </w:rPr>
        <w:t>Este cuadernillo reúne los seis anexos de la postulación. Se completan todos los que apliquen, se reúnen en el orden A, B, C, D, E, F y se envían en un único archivo PDF.</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38"/>
        <w:gridCol w:w="5300"/>
      </w:tblGrid>
      <w:tr w:rsidR="00DE05AD" w14:paraId="4B16C178" w14:textId="77777777" w:rsidTr="00277D63">
        <w:trPr>
          <w:jc w:val="center"/>
        </w:trPr>
        <w:tc>
          <w:tcPr>
            <w:tcW w:w="4360" w:type="dxa"/>
            <w:shd w:val="clear" w:color="auto" w:fill="F5F7FA"/>
          </w:tcPr>
          <w:p w14:paraId="24FE16C5" w14:textId="77777777" w:rsidR="00DE05AD" w:rsidRDefault="00DE05AD" w:rsidP="00277D63">
            <w:pPr>
              <w:spacing w:after="40"/>
            </w:pPr>
            <w:r>
              <w:rPr>
                <w:b/>
                <w:color w:val="1A1A1A"/>
                <w:sz w:val="18"/>
              </w:rPr>
              <w:t>Formato</w:t>
            </w:r>
          </w:p>
        </w:tc>
        <w:tc>
          <w:tcPr>
            <w:tcW w:w="5328" w:type="dxa"/>
            <w:shd w:val="clear" w:color="auto" w:fill="FAFBFD"/>
          </w:tcPr>
          <w:p w14:paraId="42BC4102" w14:textId="77777777" w:rsidR="00DE05AD" w:rsidRDefault="00DE05AD" w:rsidP="00277D63">
            <w:pPr>
              <w:spacing w:after="40"/>
            </w:pPr>
            <w:r>
              <w:rPr>
                <w:color w:val="1A1A1A"/>
                <w:sz w:val="18"/>
              </w:rPr>
              <w:t>Un único archivo PDF con los anexos en orden. La ficha de proyecto (Anexo B) no debe exceder ocho páginas</w:t>
            </w:r>
          </w:p>
        </w:tc>
      </w:tr>
      <w:tr w:rsidR="00DE05AD" w14:paraId="36928FC1" w14:textId="77777777" w:rsidTr="00277D63">
        <w:trPr>
          <w:jc w:val="center"/>
        </w:trPr>
        <w:tc>
          <w:tcPr>
            <w:tcW w:w="4360" w:type="dxa"/>
            <w:shd w:val="clear" w:color="auto" w:fill="F5F7FA"/>
          </w:tcPr>
          <w:p w14:paraId="4308E6F8" w14:textId="77777777" w:rsidR="00DE05AD" w:rsidRDefault="00DE05AD" w:rsidP="00277D63">
            <w:pPr>
              <w:spacing w:after="40"/>
            </w:pPr>
            <w:r>
              <w:rPr>
                <w:b/>
                <w:color w:val="1A1A1A"/>
                <w:sz w:val="18"/>
              </w:rPr>
              <w:t>Envío</w:t>
            </w:r>
          </w:p>
        </w:tc>
        <w:tc>
          <w:tcPr>
            <w:tcW w:w="5328" w:type="dxa"/>
            <w:shd w:val="clear" w:color="auto" w:fill="FAFBFD"/>
          </w:tcPr>
          <w:p w14:paraId="479191C8" w14:textId="61779E21" w:rsidR="00DE05AD" w:rsidRDefault="00A356D8" w:rsidP="00277D63">
            <w:pPr>
              <w:spacing w:after="40"/>
            </w:pPr>
            <w:r w:rsidRPr="00A356D8">
              <w:rPr>
                <w:color w:val="1A1A1A"/>
                <w:sz w:val="18"/>
                <w:highlight w:val="yellow"/>
              </w:rPr>
              <w:t xml:space="preserve">Página web: </w:t>
            </w:r>
            <w:proofErr w:type="spellStart"/>
            <w:r w:rsidRPr="00A356D8">
              <w:rPr>
                <w:color w:val="1A1A1A"/>
                <w:sz w:val="18"/>
                <w:highlight w:val="yellow"/>
              </w:rPr>
              <w:t>xxxxx</w:t>
            </w:r>
            <w:proofErr w:type="spellEnd"/>
          </w:p>
        </w:tc>
      </w:tr>
      <w:tr w:rsidR="00DE05AD" w14:paraId="3001ED15" w14:textId="77777777" w:rsidTr="00277D63">
        <w:trPr>
          <w:jc w:val="center"/>
        </w:trPr>
        <w:tc>
          <w:tcPr>
            <w:tcW w:w="4360" w:type="dxa"/>
            <w:shd w:val="clear" w:color="auto" w:fill="F5F7FA"/>
          </w:tcPr>
          <w:p w14:paraId="2FA1C0BF" w14:textId="77777777" w:rsidR="00DE05AD" w:rsidRDefault="00DE05AD" w:rsidP="00277D63">
            <w:pPr>
              <w:spacing w:after="40"/>
            </w:pPr>
            <w:r>
              <w:rPr>
                <w:b/>
                <w:color w:val="1A1A1A"/>
                <w:sz w:val="18"/>
              </w:rPr>
              <w:t>Acuse de recibo</w:t>
            </w:r>
          </w:p>
        </w:tc>
        <w:tc>
          <w:tcPr>
            <w:tcW w:w="5328" w:type="dxa"/>
            <w:shd w:val="clear" w:color="auto" w:fill="FAFBFD"/>
          </w:tcPr>
          <w:p w14:paraId="6B6C2CDC" w14:textId="77777777" w:rsidR="00DE05AD" w:rsidRDefault="00DE05AD" w:rsidP="00277D63">
            <w:pPr>
              <w:spacing w:after="40"/>
            </w:pPr>
            <w:r>
              <w:rPr>
                <w:color w:val="1A1A1A"/>
                <w:sz w:val="18"/>
              </w:rPr>
              <w:t>Dentro de las 48 horas hábiles siguientes. La ausencia de acuse debe reportarse dentro de las 24 horas siguientes al vencimiento de ese plazo: una postulación sin acuse no se considera presentada</w:t>
            </w:r>
          </w:p>
        </w:tc>
      </w:tr>
      <w:tr w:rsidR="00DE05AD" w:rsidRPr="00715796" w14:paraId="3B90F70E" w14:textId="77777777" w:rsidTr="00277D63">
        <w:trPr>
          <w:jc w:val="center"/>
        </w:trPr>
        <w:tc>
          <w:tcPr>
            <w:tcW w:w="4360" w:type="dxa"/>
            <w:shd w:val="clear" w:color="auto" w:fill="F5F7FA"/>
          </w:tcPr>
          <w:p w14:paraId="54F10D87" w14:textId="77777777" w:rsidR="00DE05AD" w:rsidRDefault="00DE05AD" w:rsidP="00277D63">
            <w:pPr>
              <w:spacing w:after="40"/>
            </w:pPr>
            <w:r>
              <w:rPr>
                <w:b/>
                <w:color w:val="1A1A1A"/>
                <w:sz w:val="18"/>
              </w:rPr>
              <w:t>Video</w:t>
            </w:r>
          </w:p>
        </w:tc>
        <w:tc>
          <w:tcPr>
            <w:tcW w:w="5328" w:type="dxa"/>
            <w:shd w:val="clear" w:color="auto" w:fill="FAFBFD"/>
          </w:tcPr>
          <w:p w14:paraId="3EA0D826" w14:textId="77777777" w:rsidR="00DE05AD" w:rsidRPr="00715796" w:rsidRDefault="00DE05AD" w:rsidP="00277D63">
            <w:pPr>
              <w:spacing w:after="40"/>
            </w:pPr>
            <w:r w:rsidRPr="00715796">
              <w:rPr>
                <w:color w:val="1A1A1A"/>
                <w:sz w:val="18"/>
              </w:rPr>
              <w:t>No se adjunta. Se entrega mediante enlace no listado, consignado en el Anexo A</w:t>
            </w:r>
          </w:p>
        </w:tc>
      </w:tr>
      <w:tr w:rsidR="00DE05AD" w:rsidRPr="00715796" w14:paraId="5DC593C2" w14:textId="77777777" w:rsidTr="00277D63">
        <w:trPr>
          <w:jc w:val="center"/>
        </w:trPr>
        <w:tc>
          <w:tcPr>
            <w:tcW w:w="4360" w:type="dxa"/>
            <w:shd w:val="clear" w:color="auto" w:fill="F5F7FA"/>
          </w:tcPr>
          <w:p w14:paraId="4362B857" w14:textId="77777777" w:rsidR="00DE05AD" w:rsidRDefault="00DE05AD" w:rsidP="00277D63">
            <w:pPr>
              <w:spacing w:after="40"/>
            </w:pPr>
            <w:r>
              <w:rPr>
                <w:b/>
                <w:color w:val="1A1A1A"/>
                <w:sz w:val="18"/>
              </w:rPr>
              <w:t>Consultas</w:t>
            </w:r>
          </w:p>
        </w:tc>
        <w:tc>
          <w:tcPr>
            <w:tcW w:w="5328" w:type="dxa"/>
            <w:shd w:val="clear" w:color="auto" w:fill="FAFBFD"/>
          </w:tcPr>
          <w:p w14:paraId="3D46BCCB" w14:textId="6320D74E" w:rsidR="00DE05AD" w:rsidRPr="00715796" w:rsidRDefault="00DE05AD" w:rsidP="00277D63">
            <w:pPr>
              <w:spacing w:after="40"/>
            </w:pPr>
            <w:r w:rsidRPr="00715796">
              <w:rPr>
                <w:color w:val="1A1A1A"/>
                <w:sz w:val="18"/>
              </w:rPr>
              <w:t>Únicamente por escrito al correo</w:t>
            </w:r>
            <w:r w:rsidR="00695BE2" w:rsidRPr="00715796">
              <w:rPr>
                <w:color w:val="1A1A1A"/>
                <w:sz w:val="18"/>
              </w:rPr>
              <w:t xml:space="preserve"> </w:t>
            </w:r>
            <w:r w:rsidR="00695BE2" w:rsidRPr="00715796">
              <w:rPr>
                <w:color w:val="1A1A1A"/>
                <w:sz w:val="18"/>
              </w:rPr>
              <w:t>electrónico a sara.solis@c-tasc.org.pa</w:t>
            </w:r>
            <w:r w:rsidRPr="00715796">
              <w:rPr>
                <w:color w:val="1A1A1A"/>
                <w:sz w:val="18"/>
              </w:rPr>
              <w:t>, hasta el 2 de octubre de 2026</w:t>
            </w:r>
          </w:p>
        </w:tc>
      </w:tr>
    </w:tbl>
    <w:p w14:paraId="7FC25569" w14:textId="77777777" w:rsidR="00DE05AD" w:rsidRDefault="00DE05AD" w:rsidP="00DE05AD">
      <w:pPr>
        <w:spacing w:after="80"/>
      </w:pPr>
    </w:p>
    <w:p w14:paraId="5D53987A" w14:textId="77777777" w:rsidR="00DE05AD" w:rsidRDefault="00DE05AD" w:rsidP="00DE05AD">
      <w:pPr>
        <w:spacing w:after="120"/>
        <w:jc w:val="both"/>
      </w:pPr>
      <w:r>
        <w:rPr>
          <w:b/>
          <w:color w:val="1A1A1A"/>
        </w:rPr>
        <w:t>Qué anexos aplican a cada postulación.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1"/>
        <w:gridCol w:w="3214"/>
        <w:gridCol w:w="3213"/>
      </w:tblGrid>
      <w:tr w:rsidR="00DE05AD" w14:paraId="7D4E4497" w14:textId="77777777" w:rsidTr="00277D63">
        <w:trPr>
          <w:jc w:val="center"/>
        </w:trPr>
        <w:tc>
          <w:tcPr>
            <w:tcW w:w="3229" w:type="dxa"/>
            <w:shd w:val="clear" w:color="auto" w:fill="072357"/>
          </w:tcPr>
          <w:p w14:paraId="6B0D598F" w14:textId="77777777" w:rsidR="00DE05AD" w:rsidRDefault="00DE05AD" w:rsidP="00277D63">
            <w:pPr>
              <w:spacing w:after="40"/>
            </w:pPr>
            <w:r>
              <w:rPr>
                <w:b/>
                <w:color w:val="FFFFFF"/>
                <w:sz w:val="17"/>
              </w:rPr>
              <w:t>Anexo</w:t>
            </w:r>
          </w:p>
        </w:tc>
        <w:tc>
          <w:tcPr>
            <w:tcW w:w="3229" w:type="dxa"/>
            <w:shd w:val="clear" w:color="auto" w:fill="072357"/>
          </w:tcPr>
          <w:p w14:paraId="7A31A999" w14:textId="77777777" w:rsidR="00DE05AD" w:rsidRDefault="00DE05AD" w:rsidP="00277D63">
            <w:pPr>
              <w:spacing w:after="40"/>
            </w:pPr>
            <w:r>
              <w:rPr>
                <w:b/>
                <w:color w:val="FFFFFF"/>
                <w:sz w:val="17"/>
              </w:rPr>
              <w:t>Documento</w:t>
            </w:r>
          </w:p>
        </w:tc>
        <w:tc>
          <w:tcPr>
            <w:tcW w:w="3229" w:type="dxa"/>
            <w:shd w:val="clear" w:color="auto" w:fill="072357"/>
          </w:tcPr>
          <w:p w14:paraId="5E444D17" w14:textId="77777777" w:rsidR="00DE05AD" w:rsidRDefault="00DE05AD" w:rsidP="00277D63">
            <w:pPr>
              <w:spacing w:after="40"/>
            </w:pPr>
            <w:proofErr w:type="gramStart"/>
            <w:r>
              <w:rPr>
                <w:b/>
                <w:color w:val="FFFFFF"/>
                <w:sz w:val="17"/>
              </w:rPr>
              <w:t>Cuándo</w:t>
            </w:r>
            <w:proofErr w:type="gramEnd"/>
            <w:r>
              <w:rPr>
                <w:b/>
                <w:color w:val="FFFFFF"/>
                <w:sz w:val="17"/>
              </w:rPr>
              <w:t xml:space="preserve"> aplica</w:t>
            </w:r>
          </w:p>
        </w:tc>
      </w:tr>
      <w:tr w:rsidR="00DE05AD" w14:paraId="01D8035A" w14:textId="77777777" w:rsidTr="00277D63">
        <w:trPr>
          <w:jc w:val="center"/>
        </w:trPr>
        <w:tc>
          <w:tcPr>
            <w:tcW w:w="3229" w:type="dxa"/>
          </w:tcPr>
          <w:p w14:paraId="3EAA61DF" w14:textId="77777777" w:rsidR="00DE05AD" w:rsidRDefault="00DE05AD" w:rsidP="00277D63">
            <w:pPr>
              <w:spacing w:after="40"/>
            </w:pPr>
            <w:r>
              <w:rPr>
                <w:color w:val="1A1A1A"/>
                <w:sz w:val="18"/>
              </w:rPr>
              <w:t>A</w:t>
            </w:r>
          </w:p>
        </w:tc>
        <w:tc>
          <w:tcPr>
            <w:tcW w:w="3229" w:type="dxa"/>
          </w:tcPr>
          <w:p w14:paraId="29797C28" w14:textId="77777777" w:rsidR="00DE05AD" w:rsidRDefault="00DE05AD" w:rsidP="00277D63">
            <w:pPr>
              <w:spacing w:after="40"/>
            </w:pPr>
            <w:r>
              <w:rPr>
                <w:color w:val="1A1A1A"/>
                <w:sz w:val="18"/>
              </w:rPr>
              <w:t>Formulario de postulación</w:t>
            </w:r>
          </w:p>
        </w:tc>
        <w:tc>
          <w:tcPr>
            <w:tcW w:w="3229" w:type="dxa"/>
          </w:tcPr>
          <w:p w14:paraId="349CE3B2" w14:textId="77777777" w:rsidR="00DE05AD" w:rsidRDefault="00DE05AD" w:rsidP="00277D63">
            <w:pPr>
              <w:spacing w:after="40"/>
            </w:pPr>
            <w:r>
              <w:rPr>
                <w:color w:val="1A1A1A"/>
                <w:sz w:val="18"/>
              </w:rPr>
              <w:t>Siempre</w:t>
            </w:r>
          </w:p>
        </w:tc>
      </w:tr>
      <w:tr w:rsidR="00DE05AD" w14:paraId="19BD4319" w14:textId="77777777" w:rsidTr="00277D63">
        <w:trPr>
          <w:jc w:val="center"/>
        </w:trPr>
        <w:tc>
          <w:tcPr>
            <w:tcW w:w="3229" w:type="dxa"/>
            <w:shd w:val="clear" w:color="auto" w:fill="F5F7FA"/>
          </w:tcPr>
          <w:p w14:paraId="57054572" w14:textId="77777777" w:rsidR="00DE05AD" w:rsidRDefault="00DE05AD" w:rsidP="00277D63">
            <w:pPr>
              <w:spacing w:after="40"/>
            </w:pPr>
            <w:r>
              <w:rPr>
                <w:color w:val="1A1A1A"/>
                <w:sz w:val="18"/>
              </w:rPr>
              <w:t>B</w:t>
            </w:r>
          </w:p>
        </w:tc>
        <w:tc>
          <w:tcPr>
            <w:tcW w:w="3229" w:type="dxa"/>
            <w:shd w:val="clear" w:color="auto" w:fill="F5F7FA"/>
          </w:tcPr>
          <w:p w14:paraId="004617A3" w14:textId="77777777" w:rsidR="00DE05AD" w:rsidRDefault="00DE05AD" w:rsidP="00277D63">
            <w:pPr>
              <w:spacing w:after="40"/>
            </w:pPr>
            <w:r>
              <w:rPr>
                <w:color w:val="1A1A1A"/>
                <w:sz w:val="18"/>
              </w:rPr>
              <w:t>Ficha de proyecto</w:t>
            </w:r>
          </w:p>
        </w:tc>
        <w:tc>
          <w:tcPr>
            <w:tcW w:w="3229" w:type="dxa"/>
            <w:shd w:val="clear" w:color="auto" w:fill="F5F7FA"/>
          </w:tcPr>
          <w:p w14:paraId="1C057DF1" w14:textId="77777777" w:rsidR="00DE05AD" w:rsidRDefault="00DE05AD" w:rsidP="00277D63">
            <w:pPr>
              <w:spacing w:after="40"/>
            </w:pPr>
            <w:r>
              <w:rPr>
                <w:color w:val="1A1A1A"/>
                <w:sz w:val="18"/>
              </w:rPr>
              <w:t>Siempre</w:t>
            </w:r>
          </w:p>
        </w:tc>
      </w:tr>
      <w:tr w:rsidR="00DE05AD" w14:paraId="4DCB71FE" w14:textId="77777777" w:rsidTr="00277D63">
        <w:trPr>
          <w:jc w:val="center"/>
        </w:trPr>
        <w:tc>
          <w:tcPr>
            <w:tcW w:w="3229" w:type="dxa"/>
          </w:tcPr>
          <w:p w14:paraId="0CC3CEF5" w14:textId="77777777" w:rsidR="00DE05AD" w:rsidRDefault="00DE05AD" w:rsidP="00277D63">
            <w:pPr>
              <w:spacing w:after="40"/>
            </w:pPr>
            <w:r>
              <w:rPr>
                <w:color w:val="1A1A1A"/>
                <w:sz w:val="18"/>
              </w:rPr>
              <w:t>C</w:t>
            </w:r>
          </w:p>
        </w:tc>
        <w:tc>
          <w:tcPr>
            <w:tcW w:w="3229" w:type="dxa"/>
          </w:tcPr>
          <w:p w14:paraId="4EE73B4F" w14:textId="77777777" w:rsidR="00DE05AD" w:rsidRDefault="00DE05AD" w:rsidP="00277D63">
            <w:pPr>
              <w:spacing w:after="40"/>
            </w:pPr>
            <w:r>
              <w:rPr>
                <w:color w:val="1A1A1A"/>
                <w:sz w:val="18"/>
              </w:rPr>
              <w:t>Declaración del Ingeniero Líder</w:t>
            </w:r>
          </w:p>
        </w:tc>
        <w:tc>
          <w:tcPr>
            <w:tcW w:w="3229" w:type="dxa"/>
          </w:tcPr>
          <w:p w14:paraId="17DB2948" w14:textId="77777777" w:rsidR="00DE05AD" w:rsidRDefault="00DE05AD" w:rsidP="00277D63">
            <w:pPr>
              <w:spacing w:after="40"/>
            </w:pPr>
            <w:r>
              <w:rPr>
                <w:color w:val="1A1A1A"/>
                <w:sz w:val="18"/>
              </w:rPr>
              <w:t>Siempre</w:t>
            </w:r>
          </w:p>
        </w:tc>
      </w:tr>
      <w:tr w:rsidR="00DE05AD" w14:paraId="1C1B799A" w14:textId="77777777" w:rsidTr="00277D63">
        <w:trPr>
          <w:jc w:val="center"/>
        </w:trPr>
        <w:tc>
          <w:tcPr>
            <w:tcW w:w="3229" w:type="dxa"/>
            <w:shd w:val="clear" w:color="auto" w:fill="F5F7FA"/>
          </w:tcPr>
          <w:p w14:paraId="10E0F804" w14:textId="77777777" w:rsidR="00DE05AD" w:rsidRDefault="00DE05AD" w:rsidP="00277D63">
            <w:pPr>
              <w:spacing w:after="40"/>
            </w:pPr>
            <w:r>
              <w:rPr>
                <w:color w:val="1A1A1A"/>
                <w:sz w:val="18"/>
              </w:rPr>
              <w:t>D</w:t>
            </w:r>
          </w:p>
        </w:tc>
        <w:tc>
          <w:tcPr>
            <w:tcW w:w="3229" w:type="dxa"/>
            <w:shd w:val="clear" w:color="auto" w:fill="F5F7FA"/>
          </w:tcPr>
          <w:p w14:paraId="219763A8" w14:textId="77777777" w:rsidR="00DE05AD" w:rsidRDefault="00DE05AD" w:rsidP="00277D63">
            <w:pPr>
              <w:spacing w:after="40"/>
            </w:pPr>
            <w:r>
              <w:rPr>
                <w:color w:val="1A1A1A"/>
                <w:sz w:val="18"/>
              </w:rPr>
              <w:t>Carta de compromiso de la empresa</w:t>
            </w:r>
          </w:p>
        </w:tc>
        <w:tc>
          <w:tcPr>
            <w:tcW w:w="3229" w:type="dxa"/>
            <w:shd w:val="clear" w:color="auto" w:fill="F5F7FA"/>
          </w:tcPr>
          <w:p w14:paraId="47D6F255" w14:textId="77777777" w:rsidR="00DE05AD" w:rsidRDefault="00DE05AD" w:rsidP="00277D63">
            <w:pPr>
              <w:spacing w:after="40"/>
            </w:pPr>
            <w:r>
              <w:rPr>
                <w:color w:val="1A1A1A"/>
                <w:sz w:val="18"/>
              </w:rPr>
              <w:t>Siempre</w:t>
            </w:r>
          </w:p>
        </w:tc>
      </w:tr>
      <w:tr w:rsidR="00DE05AD" w14:paraId="60E280DC" w14:textId="77777777" w:rsidTr="00277D63">
        <w:trPr>
          <w:jc w:val="center"/>
        </w:trPr>
        <w:tc>
          <w:tcPr>
            <w:tcW w:w="3229" w:type="dxa"/>
          </w:tcPr>
          <w:p w14:paraId="6514D0CD" w14:textId="77777777" w:rsidR="00DE05AD" w:rsidRDefault="00DE05AD" w:rsidP="00277D63">
            <w:pPr>
              <w:spacing w:after="40"/>
            </w:pPr>
            <w:r>
              <w:rPr>
                <w:color w:val="1A1A1A"/>
                <w:sz w:val="18"/>
              </w:rPr>
              <w:t>E</w:t>
            </w:r>
          </w:p>
        </w:tc>
        <w:tc>
          <w:tcPr>
            <w:tcW w:w="3229" w:type="dxa"/>
          </w:tcPr>
          <w:p w14:paraId="6A9B29BA" w14:textId="77777777" w:rsidR="00DE05AD" w:rsidRDefault="00DE05AD" w:rsidP="00277D63">
            <w:pPr>
              <w:spacing w:after="40"/>
            </w:pPr>
            <w:r>
              <w:rPr>
                <w:color w:val="1A1A1A"/>
                <w:sz w:val="18"/>
              </w:rPr>
              <w:t>Carta de apoyo de empresa tractora</w:t>
            </w:r>
          </w:p>
        </w:tc>
        <w:tc>
          <w:tcPr>
            <w:tcW w:w="3229" w:type="dxa"/>
          </w:tcPr>
          <w:p w14:paraId="5D9CBBEE" w14:textId="77777777" w:rsidR="00DE05AD" w:rsidRDefault="00DE05AD" w:rsidP="00277D63">
            <w:pPr>
              <w:spacing w:after="40"/>
            </w:pPr>
            <w:r>
              <w:rPr>
                <w:color w:val="1A1A1A"/>
                <w:sz w:val="18"/>
              </w:rPr>
              <w:t>Solo si el proyecto incorpora una empresa tractora</w:t>
            </w:r>
          </w:p>
        </w:tc>
      </w:tr>
      <w:tr w:rsidR="00DE05AD" w14:paraId="4D767117" w14:textId="77777777" w:rsidTr="00277D63">
        <w:trPr>
          <w:jc w:val="center"/>
        </w:trPr>
        <w:tc>
          <w:tcPr>
            <w:tcW w:w="3229" w:type="dxa"/>
            <w:shd w:val="clear" w:color="auto" w:fill="F5F7FA"/>
          </w:tcPr>
          <w:p w14:paraId="6C766B3C" w14:textId="77777777" w:rsidR="00DE05AD" w:rsidRDefault="00DE05AD" w:rsidP="00277D63">
            <w:pPr>
              <w:spacing w:after="40"/>
            </w:pPr>
            <w:r>
              <w:rPr>
                <w:color w:val="1A1A1A"/>
                <w:sz w:val="18"/>
              </w:rPr>
              <w:t>F</w:t>
            </w:r>
          </w:p>
        </w:tc>
        <w:tc>
          <w:tcPr>
            <w:tcW w:w="3229" w:type="dxa"/>
            <w:shd w:val="clear" w:color="auto" w:fill="F5F7FA"/>
          </w:tcPr>
          <w:p w14:paraId="15FCCB8B" w14:textId="77777777" w:rsidR="00DE05AD" w:rsidRDefault="00DE05AD" w:rsidP="00277D63">
            <w:pPr>
              <w:spacing w:after="40"/>
            </w:pPr>
            <w:r>
              <w:rPr>
                <w:color w:val="1A1A1A"/>
                <w:sz w:val="18"/>
              </w:rPr>
              <w:t>Declaración jurada</w:t>
            </w:r>
          </w:p>
        </w:tc>
        <w:tc>
          <w:tcPr>
            <w:tcW w:w="3229" w:type="dxa"/>
            <w:shd w:val="clear" w:color="auto" w:fill="F5F7FA"/>
          </w:tcPr>
          <w:p w14:paraId="1E1958F5" w14:textId="77777777" w:rsidR="00DE05AD" w:rsidRDefault="00DE05AD" w:rsidP="00277D63">
            <w:pPr>
              <w:spacing w:after="40"/>
            </w:pPr>
            <w:r>
              <w:rPr>
                <w:color w:val="1A1A1A"/>
                <w:sz w:val="18"/>
              </w:rPr>
              <w:t>Siempre</w:t>
            </w:r>
          </w:p>
        </w:tc>
      </w:tr>
    </w:tbl>
    <w:p w14:paraId="53DD6123" w14:textId="77777777" w:rsidR="00DE05AD" w:rsidRDefault="00DE05AD" w:rsidP="00DE05AD">
      <w:pPr>
        <w:spacing w:after="80"/>
      </w:pPr>
    </w:p>
    <w:p w14:paraId="6EE45720" w14:textId="77777777" w:rsidR="00DE05AD" w:rsidRDefault="00DE05AD" w:rsidP="00DE05AD">
      <w:pPr>
        <w:pBdr>
          <w:left w:val="single" w:sz="12" w:space="10" w:color="072357"/>
        </w:pBdr>
        <w:spacing w:before="80" w:after="160"/>
        <w:ind w:left="173"/>
        <w:jc w:val="both"/>
      </w:pPr>
      <w:r>
        <w:rPr>
          <w:b/>
          <w:color w:val="072357"/>
          <w:sz w:val="19"/>
        </w:rPr>
        <w:t>Lo que esta convocatoria no le pide.</w:t>
      </w:r>
      <w:r>
        <w:rPr>
          <w:color w:val="072357"/>
          <w:sz w:val="19"/>
        </w:rPr>
        <w:t xml:space="preserve"> No se piden esquemáticos, archivos de la plataforma de diseño, código fuente, listas de materiales ni la solución técnica que constituye su ventaja competitiva. Esa información no hace falta para evaluar una postulación y el programa prefiere no tenerla.</w:t>
      </w:r>
    </w:p>
    <w:p w14:paraId="48EF578B" w14:textId="77777777" w:rsidR="00DE05AD" w:rsidRDefault="00DE05AD" w:rsidP="00DE05AD">
      <w:pPr>
        <w:pBdr>
          <w:bottom w:val="single" w:sz="14" w:space="8" w:color="DA121A"/>
        </w:pBdr>
        <w:spacing w:before="400" w:after="80"/>
      </w:pPr>
      <w:r>
        <w:rPr>
          <w:b/>
          <w:color w:val="072357"/>
          <w:sz w:val="34"/>
        </w:rPr>
        <w:lastRenderedPageBreak/>
        <w:t>Anexo A — Formulario de postulación</w:t>
      </w:r>
    </w:p>
    <w:p w14:paraId="20FE3F26" w14:textId="77777777" w:rsidR="00DE05AD" w:rsidRDefault="00DE05AD" w:rsidP="00DE05AD">
      <w:pPr>
        <w:spacing w:after="120"/>
        <w:jc w:val="both"/>
      </w:pPr>
      <w:r>
        <w:rPr>
          <w:color w:val="5C6779"/>
          <w:sz w:val="19"/>
        </w:rPr>
        <w:t>Se completa en su totalidad y lo firma el representante legal. Debe caber en dos páginas.</w:t>
      </w:r>
    </w:p>
    <w:p w14:paraId="54C94B80" w14:textId="77777777" w:rsidR="00DE05AD" w:rsidRDefault="00DE05AD" w:rsidP="00DE05AD">
      <w:pPr>
        <w:pStyle w:val="Ttulo2"/>
        <w:spacing w:before="280" w:after="100"/>
      </w:pPr>
      <w:r>
        <w:rPr>
          <w:rFonts w:ascii="Arial" w:hAnsi="Arial"/>
          <w:b/>
          <w:color w:val="072357"/>
          <w:sz w:val="22"/>
        </w:rPr>
        <w:t>A.1 Identificación de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3FBD5DBA" w14:textId="77777777" w:rsidTr="00277D63">
        <w:trPr>
          <w:jc w:val="center"/>
        </w:trPr>
        <w:tc>
          <w:tcPr>
            <w:tcW w:w="4360" w:type="dxa"/>
            <w:shd w:val="clear" w:color="auto" w:fill="F5F7FA"/>
          </w:tcPr>
          <w:p w14:paraId="49625E44" w14:textId="77777777" w:rsidR="00DE05AD" w:rsidRDefault="00DE05AD" w:rsidP="00277D63">
            <w:pPr>
              <w:spacing w:after="40"/>
            </w:pPr>
            <w:r>
              <w:rPr>
                <w:b/>
                <w:color w:val="1A1A1A"/>
                <w:sz w:val="18"/>
              </w:rPr>
              <w:t>Razón social</w:t>
            </w:r>
          </w:p>
        </w:tc>
        <w:tc>
          <w:tcPr>
            <w:tcW w:w="5328" w:type="dxa"/>
            <w:shd w:val="clear" w:color="auto" w:fill="FAFBFD"/>
          </w:tcPr>
          <w:p w14:paraId="5DC73EB4" w14:textId="77777777" w:rsidR="00DE05AD" w:rsidRDefault="00DE05AD" w:rsidP="00277D63">
            <w:pPr>
              <w:spacing w:after="40"/>
            </w:pPr>
          </w:p>
        </w:tc>
      </w:tr>
      <w:tr w:rsidR="00DE05AD" w14:paraId="1819DDEC" w14:textId="77777777" w:rsidTr="00277D63">
        <w:trPr>
          <w:jc w:val="center"/>
        </w:trPr>
        <w:tc>
          <w:tcPr>
            <w:tcW w:w="4360" w:type="dxa"/>
            <w:shd w:val="clear" w:color="auto" w:fill="F5F7FA"/>
          </w:tcPr>
          <w:p w14:paraId="5EC17658" w14:textId="77777777" w:rsidR="00DE05AD" w:rsidRDefault="00DE05AD" w:rsidP="00277D63">
            <w:pPr>
              <w:spacing w:after="40"/>
            </w:pPr>
            <w:r>
              <w:rPr>
                <w:b/>
                <w:color w:val="1A1A1A"/>
                <w:sz w:val="18"/>
              </w:rPr>
              <w:t>Nombre comercial</w:t>
            </w:r>
          </w:p>
        </w:tc>
        <w:tc>
          <w:tcPr>
            <w:tcW w:w="5328" w:type="dxa"/>
            <w:shd w:val="clear" w:color="auto" w:fill="FAFBFD"/>
          </w:tcPr>
          <w:p w14:paraId="3EE5FCA3" w14:textId="77777777" w:rsidR="00DE05AD" w:rsidRDefault="00DE05AD" w:rsidP="00277D63">
            <w:pPr>
              <w:spacing w:after="40"/>
            </w:pPr>
          </w:p>
        </w:tc>
      </w:tr>
      <w:tr w:rsidR="00DE05AD" w14:paraId="7654B846" w14:textId="77777777" w:rsidTr="00277D63">
        <w:trPr>
          <w:jc w:val="center"/>
        </w:trPr>
        <w:tc>
          <w:tcPr>
            <w:tcW w:w="4360" w:type="dxa"/>
            <w:shd w:val="clear" w:color="auto" w:fill="F5F7FA"/>
          </w:tcPr>
          <w:p w14:paraId="33635F02" w14:textId="77777777" w:rsidR="00DE05AD" w:rsidRDefault="00DE05AD" w:rsidP="00277D63">
            <w:pPr>
              <w:spacing w:after="40"/>
            </w:pPr>
            <w:r>
              <w:rPr>
                <w:b/>
                <w:color w:val="1A1A1A"/>
                <w:sz w:val="18"/>
              </w:rPr>
              <w:t>RUC</w:t>
            </w:r>
          </w:p>
        </w:tc>
        <w:tc>
          <w:tcPr>
            <w:tcW w:w="5328" w:type="dxa"/>
            <w:shd w:val="clear" w:color="auto" w:fill="FAFBFD"/>
          </w:tcPr>
          <w:p w14:paraId="06409304" w14:textId="77777777" w:rsidR="00DE05AD" w:rsidRDefault="00DE05AD" w:rsidP="00277D63">
            <w:pPr>
              <w:spacing w:after="40"/>
            </w:pPr>
          </w:p>
        </w:tc>
      </w:tr>
      <w:tr w:rsidR="00DE05AD" w14:paraId="06DADB03" w14:textId="77777777" w:rsidTr="00277D63">
        <w:trPr>
          <w:jc w:val="center"/>
        </w:trPr>
        <w:tc>
          <w:tcPr>
            <w:tcW w:w="4360" w:type="dxa"/>
            <w:shd w:val="clear" w:color="auto" w:fill="F5F7FA"/>
          </w:tcPr>
          <w:p w14:paraId="2B2E3BA2" w14:textId="77777777" w:rsidR="00DE05AD" w:rsidRDefault="00DE05AD" w:rsidP="00277D63">
            <w:pPr>
              <w:spacing w:after="40"/>
            </w:pPr>
            <w:r>
              <w:rPr>
                <w:b/>
                <w:color w:val="1A1A1A"/>
                <w:sz w:val="18"/>
              </w:rPr>
              <w:t>Ficha o folio del Registro Público</w:t>
            </w:r>
          </w:p>
        </w:tc>
        <w:tc>
          <w:tcPr>
            <w:tcW w:w="5328" w:type="dxa"/>
            <w:shd w:val="clear" w:color="auto" w:fill="FAFBFD"/>
          </w:tcPr>
          <w:p w14:paraId="27B28667" w14:textId="77777777" w:rsidR="00DE05AD" w:rsidRDefault="00DE05AD" w:rsidP="00277D63">
            <w:pPr>
              <w:spacing w:after="40"/>
            </w:pPr>
          </w:p>
        </w:tc>
      </w:tr>
      <w:tr w:rsidR="00DE05AD" w14:paraId="11A38373" w14:textId="77777777" w:rsidTr="00277D63">
        <w:trPr>
          <w:jc w:val="center"/>
        </w:trPr>
        <w:tc>
          <w:tcPr>
            <w:tcW w:w="4360" w:type="dxa"/>
            <w:shd w:val="clear" w:color="auto" w:fill="F5F7FA"/>
          </w:tcPr>
          <w:p w14:paraId="1510C168" w14:textId="77777777" w:rsidR="00DE05AD" w:rsidRDefault="00DE05AD" w:rsidP="00277D63">
            <w:pPr>
              <w:spacing w:after="40"/>
            </w:pPr>
            <w:r>
              <w:rPr>
                <w:b/>
                <w:color w:val="1A1A1A"/>
                <w:sz w:val="18"/>
              </w:rPr>
              <w:t>Fecha de constitución</w:t>
            </w:r>
          </w:p>
        </w:tc>
        <w:tc>
          <w:tcPr>
            <w:tcW w:w="5328" w:type="dxa"/>
            <w:shd w:val="clear" w:color="auto" w:fill="FAFBFD"/>
          </w:tcPr>
          <w:p w14:paraId="3ED878EA" w14:textId="77777777" w:rsidR="00DE05AD" w:rsidRDefault="00DE05AD" w:rsidP="00277D63">
            <w:pPr>
              <w:spacing w:after="40"/>
            </w:pPr>
          </w:p>
        </w:tc>
      </w:tr>
      <w:tr w:rsidR="00DE05AD" w14:paraId="0BD5D377" w14:textId="77777777" w:rsidTr="00277D63">
        <w:trPr>
          <w:jc w:val="center"/>
        </w:trPr>
        <w:tc>
          <w:tcPr>
            <w:tcW w:w="4360" w:type="dxa"/>
            <w:shd w:val="clear" w:color="auto" w:fill="F5F7FA"/>
          </w:tcPr>
          <w:p w14:paraId="48F68F78" w14:textId="77777777" w:rsidR="00DE05AD" w:rsidRDefault="00DE05AD" w:rsidP="00277D63">
            <w:pPr>
              <w:spacing w:after="40"/>
            </w:pPr>
            <w:r>
              <w:rPr>
                <w:b/>
                <w:color w:val="1A1A1A"/>
                <w:sz w:val="18"/>
              </w:rPr>
              <w:t>Años de operación verificable</w:t>
            </w:r>
          </w:p>
        </w:tc>
        <w:tc>
          <w:tcPr>
            <w:tcW w:w="5328" w:type="dxa"/>
            <w:shd w:val="clear" w:color="auto" w:fill="FAFBFD"/>
          </w:tcPr>
          <w:p w14:paraId="35EACD61" w14:textId="77777777" w:rsidR="00DE05AD" w:rsidRDefault="00DE05AD" w:rsidP="00277D63">
            <w:pPr>
              <w:spacing w:after="40"/>
            </w:pPr>
          </w:p>
        </w:tc>
      </w:tr>
      <w:tr w:rsidR="00DE05AD" w14:paraId="7E7E20AB" w14:textId="77777777" w:rsidTr="00277D63">
        <w:trPr>
          <w:jc w:val="center"/>
        </w:trPr>
        <w:tc>
          <w:tcPr>
            <w:tcW w:w="4360" w:type="dxa"/>
            <w:shd w:val="clear" w:color="auto" w:fill="F5F7FA"/>
          </w:tcPr>
          <w:p w14:paraId="251E2BD0" w14:textId="77777777" w:rsidR="00DE05AD" w:rsidRDefault="00DE05AD" w:rsidP="00277D63">
            <w:pPr>
              <w:spacing w:after="40"/>
            </w:pPr>
            <w:r>
              <w:rPr>
                <w:b/>
                <w:color w:val="1A1A1A"/>
                <w:sz w:val="18"/>
              </w:rPr>
              <w:t>Domicilio</w:t>
            </w:r>
          </w:p>
        </w:tc>
        <w:tc>
          <w:tcPr>
            <w:tcW w:w="5328" w:type="dxa"/>
            <w:shd w:val="clear" w:color="auto" w:fill="FAFBFD"/>
          </w:tcPr>
          <w:p w14:paraId="11838B27" w14:textId="77777777" w:rsidR="00DE05AD" w:rsidRDefault="00DE05AD" w:rsidP="00277D63">
            <w:pPr>
              <w:spacing w:after="40"/>
            </w:pPr>
          </w:p>
        </w:tc>
      </w:tr>
      <w:tr w:rsidR="00DE05AD" w14:paraId="12977470" w14:textId="77777777" w:rsidTr="00277D63">
        <w:trPr>
          <w:jc w:val="center"/>
        </w:trPr>
        <w:tc>
          <w:tcPr>
            <w:tcW w:w="4360" w:type="dxa"/>
            <w:shd w:val="clear" w:color="auto" w:fill="F5F7FA"/>
          </w:tcPr>
          <w:p w14:paraId="47B84797" w14:textId="77777777" w:rsidR="00DE05AD" w:rsidRDefault="00DE05AD" w:rsidP="00277D63">
            <w:pPr>
              <w:spacing w:after="40"/>
            </w:pPr>
            <w:r>
              <w:rPr>
                <w:b/>
                <w:color w:val="1A1A1A"/>
                <w:sz w:val="18"/>
              </w:rPr>
              <w:t>Sitio web</w:t>
            </w:r>
          </w:p>
        </w:tc>
        <w:tc>
          <w:tcPr>
            <w:tcW w:w="5328" w:type="dxa"/>
            <w:shd w:val="clear" w:color="auto" w:fill="FAFBFD"/>
          </w:tcPr>
          <w:p w14:paraId="039F5549" w14:textId="77777777" w:rsidR="00DE05AD" w:rsidRDefault="00DE05AD" w:rsidP="00277D63">
            <w:pPr>
              <w:spacing w:after="40"/>
            </w:pPr>
          </w:p>
        </w:tc>
      </w:tr>
      <w:tr w:rsidR="00DE05AD" w14:paraId="4C55CFC5" w14:textId="77777777" w:rsidTr="00277D63">
        <w:trPr>
          <w:jc w:val="center"/>
        </w:trPr>
        <w:tc>
          <w:tcPr>
            <w:tcW w:w="4360" w:type="dxa"/>
            <w:shd w:val="clear" w:color="auto" w:fill="F5F7FA"/>
          </w:tcPr>
          <w:p w14:paraId="575AB8E3" w14:textId="77777777" w:rsidR="00DE05AD" w:rsidRDefault="00DE05AD" w:rsidP="00277D63">
            <w:pPr>
              <w:spacing w:after="40"/>
            </w:pPr>
            <w:r>
              <w:rPr>
                <w:b/>
                <w:color w:val="1A1A1A"/>
                <w:sz w:val="18"/>
              </w:rPr>
              <w:t>Subsidiaria de empresa extranjera (sí / no). Si sí, indicar la matriz</w:t>
            </w:r>
          </w:p>
        </w:tc>
        <w:tc>
          <w:tcPr>
            <w:tcW w:w="5328" w:type="dxa"/>
            <w:shd w:val="clear" w:color="auto" w:fill="FAFBFD"/>
          </w:tcPr>
          <w:p w14:paraId="4E73D240" w14:textId="77777777" w:rsidR="00DE05AD" w:rsidRDefault="00DE05AD" w:rsidP="00277D63">
            <w:pPr>
              <w:spacing w:after="40"/>
            </w:pPr>
          </w:p>
        </w:tc>
      </w:tr>
    </w:tbl>
    <w:p w14:paraId="13108F56" w14:textId="77777777" w:rsidR="00DE05AD" w:rsidRDefault="00DE05AD" w:rsidP="00DE05AD">
      <w:pPr>
        <w:spacing w:after="80"/>
      </w:pPr>
    </w:p>
    <w:p w14:paraId="7D5796C1" w14:textId="77777777" w:rsidR="00DE05AD" w:rsidRDefault="00DE05AD" w:rsidP="00DE05AD">
      <w:pPr>
        <w:pStyle w:val="Ttulo2"/>
        <w:spacing w:before="280" w:after="100"/>
      </w:pPr>
      <w:r>
        <w:rPr>
          <w:rFonts w:ascii="Arial" w:hAnsi="Arial"/>
          <w:b/>
          <w:color w:val="072357"/>
          <w:sz w:val="22"/>
        </w:rPr>
        <w:t>A.2 Representante legal</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0D012F7B" w14:textId="77777777" w:rsidTr="00277D63">
        <w:trPr>
          <w:jc w:val="center"/>
        </w:trPr>
        <w:tc>
          <w:tcPr>
            <w:tcW w:w="4360" w:type="dxa"/>
            <w:shd w:val="clear" w:color="auto" w:fill="F5F7FA"/>
          </w:tcPr>
          <w:p w14:paraId="243F5304" w14:textId="77777777" w:rsidR="00DE05AD" w:rsidRDefault="00DE05AD" w:rsidP="00277D63">
            <w:pPr>
              <w:spacing w:after="40"/>
            </w:pPr>
            <w:r>
              <w:rPr>
                <w:b/>
                <w:color w:val="1A1A1A"/>
                <w:sz w:val="18"/>
              </w:rPr>
              <w:t>Nombre completo</w:t>
            </w:r>
          </w:p>
        </w:tc>
        <w:tc>
          <w:tcPr>
            <w:tcW w:w="5328" w:type="dxa"/>
            <w:shd w:val="clear" w:color="auto" w:fill="FAFBFD"/>
          </w:tcPr>
          <w:p w14:paraId="2C607F52" w14:textId="77777777" w:rsidR="00DE05AD" w:rsidRDefault="00DE05AD" w:rsidP="00277D63">
            <w:pPr>
              <w:spacing w:after="40"/>
            </w:pPr>
          </w:p>
        </w:tc>
      </w:tr>
      <w:tr w:rsidR="00DE05AD" w14:paraId="5DF79617" w14:textId="77777777" w:rsidTr="00277D63">
        <w:trPr>
          <w:jc w:val="center"/>
        </w:trPr>
        <w:tc>
          <w:tcPr>
            <w:tcW w:w="4360" w:type="dxa"/>
            <w:shd w:val="clear" w:color="auto" w:fill="F5F7FA"/>
          </w:tcPr>
          <w:p w14:paraId="01872820" w14:textId="77777777" w:rsidR="00DE05AD" w:rsidRDefault="00DE05AD" w:rsidP="00277D63">
            <w:pPr>
              <w:spacing w:after="40"/>
            </w:pPr>
            <w:r>
              <w:rPr>
                <w:b/>
                <w:color w:val="1A1A1A"/>
                <w:sz w:val="18"/>
              </w:rPr>
              <w:t>Cédula o pasaporte</w:t>
            </w:r>
          </w:p>
        </w:tc>
        <w:tc>
          <w:tcPr>
            <w:tcW w:w="5328" w:type="dxa"/>
            <w:shd w:val="clear" w:color="auto" w:fill="FAFBFD"/>
          </w:tcPr>
          <w:p w14:paraId="391B0E12" w14:textId="77777777" w:rsidR="00DE05AD" w:rsidRDefault="00DE05AD" w:rsidP="00277D63">
            <w:pPr>
              <w:spacing w:after="40"/>
            </w:pPr>
          </w:p>
        </w:tc>
      </w:tr>
      <w:tr w:rsidR="00DE05AD" w14:paraId="500417A9" w14:textId="77777777" w:rsidTr="00277D63">
        <w:trPr>
          <w:jc w:val="center"/>
        </w:trPr>
        <w:tc>
          <w:tcPr>
            <w:tcW w:w="4360" w:type="dxa"/>
            <w:shd w:val="clear" w:color="auto" w:fill="F5F7FA"/>
          </w:tcPr>
          <w:p w14:paraId="7E45D595" w14:textId="77777777" w:rsidR="00DE05AD" w:rsidRDefault="00DE05AD" w:rsidP="00277D63">
            <w:pPr>
              <w:spacing w:after="40"/>
            </w:pPr>
            <w:r>
              <w:rPr>
                <w:b/>
                <w:color w:val="1A1A1A"/>
                <w:sz w:val="18"/>
              </w:rPr>
              <w:t>Cargo</w:t>
            </w:r>
          </w:p>
        </w:tc>
        <w:tc>
          <w:tcPr>
            <w:tcW w:w="5328" w:type="dxa"/>
            <w:shd w:val="clear" w:color="auto" w:fill="FAFBFD"/>
          </w:tcPr>
          <w:p w14:paraId="581F9E2D" w14:textId="77777777" w:rsidR="00DE05AD" w:rsidRDefault="00DE05AD" w:rsidP="00277D63">
            <w:pPr>
              <w:spacing w:after="40"/>
            </w:pPr>
          </w:p>
        </w:tc>
      </w:tr>
      <w:tr w:rsidR="00DE05AD" w14:paraId="27C1377B" w14:textId="77777777" w:rsidTr="00277D63">
        <w:trPr>
          <w:jc w:val="center"/>
        </w:trPr>
        <w:tc>
          <w:tcPr>
            <w:tcW w:w="4360" w:type="dxa"/>
            <w:shd w:val="clear" w:color="auto" w:fill="F5F7FA"/>
          </w:tcPr>
          <w:p w14:paraId="480C9D23" w14:textId="77777777" w:rsidR="00DE05AD" w:rsidRDefault="00DE05AD" w:rsidP="00277D63">
            <w:pPr>
              <w:spacing w:after="40"/>
            </w:pPr>
            <w:r>
              <w:rPr>
                <w:b/>
                <w:color w:val="1A1A1A"/>
                <w:sz w:val="18"/>
              </w:rPr>
              <w:t>Correo electrónico</w:t>
            </w:r>
          </w:p>
        </w:tc>
        <w:tc>
          <w:tcPr>
            <w:tcW w:w="5328" w:type="dxa"/>
            <w:shd w:val="clear" w:color="auto" w:fill="FAFBFD"/>
          </w:tcPr>
          <w:p w14:paraId="26F53363" w14:textId="77777777" w:rsidR="00DE05AD" w:rsidRDefault="00DE05AD" w:rsidP="00277D63">
            <w:pPr>
              <w:spacing w:after="40"/>
            </w:pPr>
          </w:p>
        </w:tc>
      </w:tr>
      <w:tr w:rsidR="00DE05AD" w14:paraId="013D0F74" w14:textId="77777777" w:rsidTr="00277D63">
        <w:trPr>
          <w:jc w:val="center"/>
        </w:trPr>
        <w:tc>
          <w:tcPr>
            <w:tcW w:w="4360" w:type="dxa"/>
            <w:shd w:val="clear" w:color="auto" w:fill="F5F7FA"/>
          </w:tcPr>
          <w:p w14:paraId="3A7A2D58" w14:textId="77777777" w:rsidR="00DE05AD" w:rsidRDefault="00DE05AD" w:rsidP="00277D63">
            <w:pPr>
              <w:spacing w:after="40"/>
            </w:pPr>
            <w:r>
              <w:rPr>
                <w:b/>
                <w:color w:val="1A1A1A"/>
                <w:sz w:val="18"/>
              </w:rPr>
              <w:t>Teléfono</w:t>
            </w:r>
          </w:p>
        </w:tc>
        <w:tc>
          <w:tcPr>
            <w:tcW w:w="5328" w:type="dxa"/>
            <w:shd w:val="clear" w:color="auto" w:fill="FAFBFD"/>
          </w:tcPr>
          <w:p w14:paraId="7C2A63A1" w14:textId="77777777" w:rsidR="00DE05AD" w:rsidRDefault="00DE05AD" w:rsidP="00277D63">
            <w:pPr>
              <w:spacing w:after="40"/>
            </w:pPr>
          </w:p>
        </w:tc>
      </w:tr>
    </w:tbl>
    <w:p w14:paraId="1E868147" w14:textId="77777777" w:rsidR="00DE05AD" w:rsidRDefault="00DE05AD" w:rsidP="00DE05AD">
      <w:pPr>
        <w:spacing w:after="80"/>
      </w:pPr>
    </w:p>
    <w:p w14:paraId="291A33BF" w14:textId="77777777" w:rsidR="00DE05AD" w:rsidRDefault="00DE05AD" w:rsidP="00DE05AD">
      <w:pPr>
        <w:pStyle w:val="Ttulo2"/>
        <w:spacing w:before="280" w:after="100"/>
      </w:pPr>
      <w:r>
        <w:rPr>
          <w:rFonts w:ascii="Arial" w:hAnsi="Arial"/>
          <w:b/>
          <w:color w:val="072357"/>
          <w:sz w:val="22"/>
        </w:rPr>
        <w:t>A.3 Contacto único para el proceso</w:t>
      </w:r>
    </w:p>
    <w:p w14:paraId="6D3FF925" w14:textId="77777777" w:rsidR="00DE05AD" w:rsidRDefault="00DE05AD" w:rsidP="00DE05AD">
      <w:pPr>
        <w:spacing w:after="120"/>
        <w:jc w:val="both"/>
      </w:pPr>
      <w:r>
        <w:rPr>
          <w:color w:val="5C6779"/>
          <w:sz w:val="19"/>
        </w:rPr>
        <w:t>Una sola persona, a la que se dirigirán todas las comunicaciones de la convocatoria.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68BE6181" w14:textId="77777777" w:rsidTr="00277D63">
        <w:trPr>
          <w:jc w:val="center"/>
        </w:trPr>
        <w:tc>
          <w:tcPr>
            <w:tcW w:w="4360" w:type="dxa"/>
            <w:shd w:val="clear" w:color="auto" w:fill="F5F7FA"/>
          </w:tcPr>
          <w:p w14:paraId="4A45DEF7" w14:textId="77777777" w:rsidR="00DE05AD" w:rsidRDefault="00DE05AD" w:rsidP="00277D63">
            <w:pPr>
              <w:spacing w:after="40"/>
            </w:pPr>
            <w:r>
              <w:rPr>
                <w:b/>
                <w:color w:val="1A1A1A"/>
                <w:sz w:val="18"/>
              </w:rPr>
              <w:t>Nombre completo</w:t>
            </w:r>
          </w:p>
        </w:tc>
        <w:tc>
          <w:tcPr>
            <w:tcW w:w="5328" w:type="dxa"/>
            <w:shd w:val="clear" w:color="auto" w:fill="FAFBFD"/>
          </w:tcPr>
          <w:p w14:paraId="758775C8" w14:textId="77777777" w:rsidR="00DE05AD" w:rsidRDefault="00DE05AD" w:rsidP="00277D63">
            <w:pPr>
              <w:spacing w:after="40"/>
            </w:pPr>
          </w:p>
        </w:tc>
      </w:tr>
      <w:tr w:rsidR="00DE05AD" w14:paraId="1E187EC8" w14:textId="77777777" w:rsidTr="00277D63">
        <w:trPr>
          <w:jc w:val="center"/>
        </w:trPr>
        <w:tc>
          <w:tcPr>
            <w:tcW w:w="4360" w:type="dxa"/>
            <w:shd w:val="clear" w:color="auto" w:fill="F5F7FA"/>
          </w:tcPr>
          <w:p w14:paraId="6AAF88C6" w14:textId="77777777" w:rsidR="00DE05AD" w:rsidRDefault="00DE05AD" w:rsidP="00277D63">
            <w:pPr>
              <w:spacing w:after="40"/>
            </w:pPr>
            <w:r>
              <w:rPr>
                <w:b/>
                <w:color w:val="1A1A1A"/>
                <w:sz w:val="18"/>
              </w:rPr>
              <w:t>Cargo</w:t>
            </w:r>
          </w:p>
        </w:tc>
        <w:tc>
          <w:tcPr>
            <w:tcW w:w="5328" w:type="dxa"/>
            <w:shd w:val="clear" w:color="auto" w:fill="FAFBFD"/>
          </w:tcPr>
          <w:p w14:paraId="6B1EF7E2" w14:textId="77777777" w:rsidR="00DE05AD" w:rsidRDefault="00DE05AD" w:rsidP="00277D63">
            <w:pPr>
              <w:spacing w:after="40"/>
            </w:pPr>
          </w:p>
        </w:tc>
      </w:tr>
      <w:tr w:rsidR="00DE05AD" w14:paraId="0676AC3D" w14:textId="77777777" w:rsidTr="00277D63">
        <w:trPr>
          <w:jc w:val="center"/>
        </w:trPr>
        <w:tc>
          <w:tcPr>
            <w:tcW w:w="4360" w:type="dxa"/>
            <w:shd w:val="clear" w:color="auto" w:fill="F5F7FA"/>
          </w:tcPr>
          <w:p w14:paraId="2CC484DE" w14:textId="77777777" w:rsidR="00DE05AD" w:rsidRDefault="00DE05AD" w:rsidP="00277D63">
            <w:pPr>
              <w:spacing w:after="40"/>
            </w:pPr>
            <w:r>
              <w:rPr>
                <w:b/>
                <w:color w:val="1A1A1A"/>
                <w:sz w:val="18"/>
              </w:rPr>
              <w:t>Correo electrónico</w:t>
            </w:r>
          </w:p>
        </w:tc>
        <w:tc>
          <w:tcPr>
            <w:tcW w:w="5328" w:type="dxa"/>
            <w:shd w:val="clear" w:color="auto" w:fill="FAFBFD"/>
          </w:tcPr>
          <w:p w14:paraId="0A29F3B2" w14:textId="77777777" w:rsidR="00DE05AD" w:rsidRDefault="00DE05AD" w:rsidP="00277D63">
            <w:pPr>
              <w:spacing w:after="40"/>
            </w:pPr>
          </w:p>
        </w:tc>
      </w:tr>
      <w:tr w:rsidR="00DE05AD" w14:paraId="7C03ED17" w14:textId="77777777" w:rsidTr="00277D63">
        <w:trPr>
          <w:jc w:val="center"/>
        </w:trPr>
        <w:tc>
          <w:tcPr>
            <w:tcW w:w="4360" w:type="dxa"/>
            <w:shd w:val="clear" w:color="auto" w:fill="F5F7FA"/>
          </w:tcPr>
          <w:p w14:paraId="11BA58F5" w14:textId="77777777" w:rsidR="00DE05AD" w:rsidRDefault="00DE05AD" w:rsidP="00277D63">
            <w:pPr>
              <w:spacing w:after="40"/>
            </w:pPr>
            <w:r>
              <w:rPr>
                <w:b/>
                <w:color w:val="1A1A1A"/>
                <w:sz w:val="18"/>
              </w:rPr>
              <w:t>Teléfono móvil</w:t>
            </w:r>
          </w:p>
        </w:tc>
        <w:tc>
          <w:tcPr>
            <w:tcW w:w="5328" w:type="dxa"/>
            <w:shd w:val="clear" w:color="auto" w:fill="FAFBFD"/>
          </w:tcPr>
          <w:p w14:paraId="34F37CB5" w14:textId="77777777" w:rsidR="00DE05AD" w:rsidRDefault="00DE05AD" w:rsidP="00277D63">
            <w:pPr>
              <w:spacing w:after="40"/>
            </w:pPr>
          </w:p>
        </w:tc>
      </w:tr>
    </w:tbl>
    <w:p w14:paraId="3DAB742E" w14:textId="77777777" w:rsidR="00DE05AD" w:rsidRDefault="00DE05AD" w:rsidP="00DE05AD">
      <w:pPr>
        <w:spacing w:after="80"/>
      </w:pPr>
    </w:p>
    <w:p w14:paraId="7594E70B" w14:textId="77777777" w:rsidR="00DE05AD" w:rsidRDefault="00DE05AD" w:rsidP="00DE05AD">
      <w:pPr>
        <w:pStyle w:val="Ttulo2"/>
        <w:spacing w:before="280" w:after="100"/>
      </w:pPr>
      <w:r>
        <w:rPr>
          <w:rFonts w:ascii="Arial" w:hAnsi="Arial"/>
          <w:b/>
          <w:color w:val="072357"/>
          <w:sz w:val="22"/>
        </w:rPr>
        <w:t>A.4 Declaración de cumplimiento de los requisitos formales</w:t>
      </w:r>
    </w:p>
    <w:p w14:paraId="6C708522" w14:textId="77777777" w:rsidR="00DE05AD" w:rsidRDefault="00DE05AD" w:rsidP="00DE05AD">
      <w:pPr>
        <w:spacing w:after="120"/>
        <w:jc w:val="both"/>
      </w:pPr>
      <w:r>
        <w:rPr>
          <w:color w:val="5C6779"/>
          <w:sz w:val="19"/>
        </w:rPr>
        <w:t>Marque las casillas que aplican. Las cuatro primeras son requisitos de obligado cumplimiento y su incumplimiento excluye la postulación. En la quinta, marque la opción que corresponda a su caso.</w:t>
      </w:r>
    </w:p>
    <w:p w14:paraId="33B0582C"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La empresa está constituida en la República de Panamá y opera en el país.</w:t>
      </w:r>
    </w:p>
    <w:p w14:paraId="0F335C57" w14:textId="77777777" w:rsidR="00DE05AD" w:rsidRDefault="00DE05AD" w:rsidP="00DE05AD">
      <w:pPr>
        <w:spacing w:after="90"/>
      </w:pPr>
      <w:r w:rsidRPr="00A356D8">
        <w:rPr>
          <w:b/>
          <w:color w:val="072357"/>
          <w:highlight w:val="yellow"/>
        </w:rPr>
        <w:t xml:space="preserve">[   </w:t>
      </w:r>
      <w:proofErr w:type="gramStart"/>
      <w:r w:rsidRPr="00A356D8">
        <w:rPr>
          <w:b/>
          <w:color w:val="072357"/>
          <w:highlight w:val="yellow"/>
        </w:rPr>
        <w:t xml:space="preserve">  ]</w:t>
      </w:r>
      <w:proofErr w:type="gramEnd"/>
      <w:r w:rsidRPr="00A356D8">
        <w:rPr>
          <w:b/>
          <w:color w:val="072357"/>
          <w:highlight w:val="yellow"/>
        </w:rPr>
        <w:t xml:space="preserve">     La empresa acredita al menos un año de operación verificable.</w:t>
      </w:r>
    </w:p>
    <w:p w14:paraId="406A2C9A"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La empresa cuenta con equipo técnico propio.</w:t>
      </w:r>
    </w:p>
    <w:p w14:paraId="443DF639" w14:textId="77777777" w:rsidR="00DE05AD" w:rsidRDefault="00DE05AD" w:rsidP="00DE05AD">
      <w:pPr>
        <w:spacing w:after="90"/>
      </w:pPr>
      <w:r>
        <w:rPr>
          <w:b/>
          <w:color w:val="072357"/>
        </w:rPr>
        <w:lastRenderedPageBreak/>
        <w:t xml:space="preserve">[   </w:t>
      </w:r>
      <w:proofErr w:type="gramStart"/>
      <w:r>
        <w:rPr>
          <w:b/>
          <w:color w:val="072357"/>
        </w:rPr>
        <w:t xml:space="preserve">  ]</w:t>
      </w:r>
      <w:proofErr w:type="gramEnd"/>
      <w:r>
        <w:rPr>
          <w:b/>
          <w:color w:val="072357"/>
        </w:rPr>
        <w:t xml:space="preserve">     La empresa designa un Ingeniero Líder con perfil de ingeniería y antigüedad mínima de un año en la empresa.</w:t>
      </w:r>
    </w:p>
    <w:p w14:paraId="181BC03A"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La empresa no es subsidiaria de una empresa extranjera.</w:t>
      </w:r>
    </w:p>
    <w:p w14:paraId="7BAA2A89"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La empresa sí es subsidiaria de una empresa extranjera, y el equipo técnico asignado al proyecto y la facturación del producto resultante están radicados en Panamá.</w:t>
      </w:r>
    </w:p>
    <w:p w14:paraId="4A2ED62F" w14:textId="77777777" w:rsidR="00DE05AD" w:rsidRDefault="00DE05AD" w:rsidP="00DE05AD">
      <w:pPr>
        <w:pStyle w:val="Ttulo2"/>
        <w:spacing w:before="280" w:after="100"/>
      </w:pPr>
      <w:r>
        <w:rPr>
          <w:rFonts w:ascii="Arial" w:hAnsi="Arial"/>
          <w:b/>
          <w:color w:val="072357"/>
          <w:sz w:val="22"/>
        </w:rPr>
        <w:t>A.5 Declaración de los criterios de elegibilidad</w:t>
      </w:r>
    </w:p>
    <w:p w14:paraId="01DBB234" w14:textId="77777777" w:rsidR="00DE05AD" w:rsidRDefault="00DE05AD" w:rsidP="00DE05AD">
      <w:pPr>
        <w:spacing w:after="120"/>
        <w:jc w:val="both"/>
      </w:pPr>
      <w:r>
        <w:rPr>
          <w:color w:val="5C6779"/>
          <w:sz w:val="19"/>
        </w:rPr>
        <w:t>Marque cada casilla y justifique en dos líneas. Los tres criterios son acumulativos.</w:t>
      </w:r>
    </w:p>
    <w:p w14:paraId="6450224C"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Criterio de objeto. El entregable central del proyecto es el diseño de un sistema electrónico: una tarjeta de circuito impreso, instrumentación embebida, una solución de </w:t>
      </w:r>
      <w:proofErr w:type="spellStart"/>
      <w:r>
        <w:rPr>
          <w:b/>
          <w:color w:val="072357"/>
        </w:rPr>
        <w:t>IoT</w:t>
      </w:r>
      <w:proofErr w:type="spellEnd"/>
      <w:r>
        <w:rPr>
          <w:b/>
          <w:color w:val="072357"/>
        </w:rPr>
        <w:t xml:space="preserve"> o de sensores, o la integración de módulos electrónicos en un producto propio de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39"/>
        <w:gridCol w:w="5299"/>
      </w:tblGrid>
      <w:tr w:rsidR="00DE05AD" w14:paraId="110E8D63" w14:textId="77777777" w:rsidTr="00277D63">
        <w:trPr>
          <w:jc w:val="center"/>
        </w:trPr>
        <w:tc>
          <w:tcPr>
            <w:tcW w:w="4360" w:type="dxa"/>
            <w:shd w:val="clear" w:color="auto" w:fill="F5F7FA"/>
          </w:tcPr>
          <w:p w14:paraId="71409A4C" w14:textId="77777777" w:rsidR="00DE05AD" w:rsidRDefault="00DE05AD" w:rsidP="00277D63">
            <w:pPr>
              <w:spacing w:after="40"/>
            </w:pPr>
            <w:r>
              <w:rPr>
                <w:b/>
                <w:color w:val="1A1A1A"/>
                <w:sz w:val="18"/>
              </w:rPr>
              <w:t>En dos líneas, qué se diseña</w:t>
            </w:r>
          </w:p>
        </w:tc>
        <w:tc>
          <w:tcPr>
            <w:tcW w:w="5328" w:type="dxa"/>
            <w:shd w:val="clear" w:color="auto" w:fill="FAFBFD"/>
          </w:tcPr>
          <w:p w14:paraId="566C3A89" w14:textId="77777777" w:rsidR="00DE05AD" w:rsidRDefault="00DE05AD" w:rsidP="00277D63">
            <w:pPr>
              <w:spacing w:after="40"/>
            </w:pPr>
          </w:p>
        </w:tc>
      </w:tr>
    </w:tbl>
    <w:p w14:paraId="7652CCDA" w14:textId="77777777" w:rsidR="00DE05AD" w:rsidRDefault="00DE05AD" w:rsidP="00DE05AD">
      <w:pPr>
        <w:spacing w:after="80"/>
      </w:pPr>
    </w:p>
    <w:p w14:paraId="6189C8BF"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Criterio de absorción. La empresa cuenta con la estructura técnica y comercial para sostener la capacidad instalada al terminar el programa.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0"/>
        <w:gridCol w:w="5298"/>
      </w:tblGrid>
      <w:tr w:rsidR="00DE05AD" w14:paraId="2C5BDE22" w14:textId="77777777" w:rsidTr="00277D63">
        <w:trPr>
          <w:jc w:val="center"/>
        </w:trPr>
        <w:tc>
          <w:tcPr>
            <w:tcW w:w="4360" w:type="dxa"/>
            <w:shd w:val="clear" w:color="auto" w:fill="F5F7FA"/>
          </w:tcPr>
          <w:p w14:paraId="7DE72378" w14:textId="77777777" w:rsidR="00DE05AD" w:rsidRDefault="00DE05AD" w:rsidP="00277D63">
            <w:pPr>
              <w:spacing w:after="40"/>
            </w:pPr>
            <w:r>
              <w:rPr>
                <w:b/>
                <w:color w:val="1A1A1A"/>
                <w:sz w:val="18"/>
              </w:rPr>
              <w:t>En dos líneas, quién la sostiene</w:t>
            </w:r>
          </w:p>
        </w:tc>
        <w:tc>
          <w:tcPr>
            <w:tcW w:w="5328" w:type="dxa"/>
            <w:shd w:val="clear" w:color="auto" w:fill="FAFBFD"/>
          </w:tcPr>
          <w:p w14:paraId="2748BBDD" w14:textId="77777777" w:rsidR="00DE05AD" w:rsidRDefault="00DE05AD" w:rsidP="00277D63">
            <w:pPr>
              <w:spacing w:after="40"/>
            </w:pPr>
          </w:p>
        </w:tc>
      </w:tr>
    </w:tbl>
    <w:p w14:paraId="5B6597D1" w14:textId="77777777" w:rsidR="00DE05AD" w:rsidRDefault="00DE05AD" w:rsidP="00DE05AD">
      <w:pPr>
        <w:spacing w:after="80"/>
      </w:pPr>
    </w:p>
    <w:p w14:paraId="637E021E"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Criterio de continuidad. El producto electrónico pertenece a la línea de negocio de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33FD10EF" w14:textId="77777777" w:rsidTr="00277D63">
        <w:trPr>
          <w:jc w:val="center"/>
        </w:trPr>
        <w:tc>
          <w:tcPr>
            <w:tcW w:w="4360" w:type="dxa"/>
            <w:shd w:val="clear" w:color="auto" w:fill="F5F7FA"/>
          </w:tcPr>
          <w:p w14:paraId="742426E4" w14:textId="77777777" w:rsidR="00DE05AD" w:rsidRDefault="00DE05AD" w:rsidP="00277D63">
            <w:pPr>
              <w:spacing w:after="40"/>
            </w:pPr>
            <w:r>
              <w:rPr>
                <w:b/>
                <w:color w:val="1A1A1A"/>
                <w:sz w:val="18"/>
              </w:rPr>
              <w:t>En dos líneas, cómo se comercializa o se integra</w:t>
            </w:r>
          </w:p>
        </w:tc>
        <w:tc>
          <w:tcPr>
            <w:tcW w:w="5328" w:type="dxa"/>
            <w:shd w:val="clear" w:color="auto" w:fill="FAFBFD"/>
          </w:tcPr>
          <w:p w14:paraId="29F4EB8C" w14:textId="77777777" w:rsidR="00DE05AD" w:rsidRDefault="00DE05AD" w:rsidP="00277D63">
            <w:pPr>
              <w:spacing w:after="40"/>
            </w:pPr>
          </w:p>
        </w:tc>
      </w:tr>
    </w:tbl>
    <w:p w14:paraId="0E7F67B6" w14:textId="77777777" w:rsidR="00DE05AD" w:rsidRDefault="00DE05AD" w:rsidP="00DE05AD">
      <w:pPr>
        <w:spacing w:after="80"/>
      </w:pPr>
    </w:p>
    <w:p w14:paraId="48BA5E26"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Declaro que el proyecto NO consiste en diseño de circuitos integrados, expresamente fuera del alcance de esta convocatoria.</w:t>
      </w:r>
    </w:p>
    <w:p w14:paraId="30BAB804" w14:textId="77777777" w:rsidR="00DE05AD" w:rsidRDefault="00DE05AD" w:rsidP="00DE05AD">
      <w:pPr>
        <w:pStyle w:val="Ttulo2"/>
        <w:spacing w:before="280" w:after="100"/>
      </w:pPr>
      <w:r>
        <w:rPr>
          <w:rFonts w:ascii="Arial" w:hAnsi="Arial"/>
          <w:b/>
          <w:color w:val="072357"/>
          <w:sz w:val="22"/>
        </w:rPr>
        <w:t>A.6 Video de postulación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63F13D0E" w14:textId="77777777" w:rsidTr="00277D63">
        <w:trPr>
          <w:jc w:val="center"/>
        </w:trPr>
        <w:tc>
          <w:tcPr>
            <w:tcW w:w="4360" w:type="dxa"/>
            <w:shd w:val="clear" w:color="auto" w:fill="F5F7FA"/>
          </w:tcPr>
          <w:p w14:paraId="06322DA0" w14:textId="77777777" w:rsidR="00DE05AD" w:rsidRDefault="00DE05AD" w:rsidP="00277D63">
            <w:pPr>
              <w:spacing w:after="40"/>
            </w:pPr>
            <w:r>
              <w:rPr>
                <w:b/>
                <w:color w:val="1A1A1A"/>
                <w:sz w:val="18"/>
              </w:rPr>
              <w:t>Enlace no listado</w:t>
            </w:r>
          </w:p>
        </w:tc>
        <w:tc>
          <w:tcPr>
            <w:tcW w:w="5328" w:type="dxa"/>
            <w:shd w:val="clear" w:color="auto" w:fill="FAFBFD"/>
          </w:tcPr>
          <w:p w14:paraId="4E0D0121" w14:textId="77777777" w:rsidR="00DE05AD" w:rsidRDefault="00DE05AD" w:rsidP="00277D63">
            <w:pPr>
              <w:spacing w:after="40"/>
            </w:pPr>
          </w:p>
        </w:tc>
      </w:tr>
      <w:tr w:rsidR="00DE05AD" w14:paraId="43013E7D" w14:textId="77777777" w:rsidTr="00277D63">
        <w:trPr>
          <w:jc w:val="center"/>
        </w:trPr>
        <w:tc>
          <w:tcPr>
            <w:tcW w:w="4360" w:type="dxa"/>
            <w:shd w:val="clear" w:color="auto" w:fill="F5F7FA"/>
          </w:tcPr>
          <w:p w14:paraId="38C03BC5" w14:textId="77777777" w:rsidR="00DE05AD" w:rsidRDefault="00DE05AD" w:rsidP="00277D63">
            <w:pPr>
              <w:spacing w:after="40"/>
            </w:pPr>
            <w:r>
              <w:rPr>
                <w:b/>
                <w:color w:val="1A1A1A"/>
                <w:sz w:val="18"/>
              </w:rPr>
              <w:t>Plataforma</w:t>
            </w:r>
          </w:p>
        </w:tc>
        <w:tc>
          <w:tcPr>
            <w:tcW w:w="5328" w:type="dxa"/>
            <w:shd w:val="clear" w:color="auto" w:fill="FAFBFD"/>
          </w:tcPr>
          <w:p w14:paraId="41C1CDCE" w14:textId="77777777" w:rsidR="00DE05AD" w:rsidRDefault="00DE05AD" w:rsidP="00277D63">
            <w:pPr>
              <w:spacing w:after="40"/>
            </w:pPr>
          </w:p>
        </w:tc>
      </w:tr>
    </w:tbl>
    <w:p w14:paraId="21C71568" w14:textId="77777777" w:rsidR="00DE05AD" w:rsidRDefault="00DE05AD" w:rsidP="00DE05AD">
      <w:pPr>
        <w:spacing w:after="80"/>
      </w:pPr>
    </w:p>
    <w:p w14:paraId="6D8D0202"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En el video participan el gerente general y el Ingeniero Líder, y su duración no excede tres minutos.</w:t>
      </w:r>
    </w:p>
    <w:p w14:paraId="5592EEA7" w14:textId="77777777" w:rsidR="00DE05AD" w:rsidRDefault="00DE05AD" w:rsidP="00DE05AD">
      <w:pPr>
        <w:pBdr>
          <w:left w:val="single" w:sz="12" w:space="10" w:color="072357"/>
        </w:pBdr>
        <w:spacing w:before="80" w:after="160"/>
        <w:ind w:left="173"/>
        <w:jc w:val="both"/>
      </w:pPr>
      <w:r>
        <w:rPr>
          <w:b/>
          <w:color w:val="072357"/>
          <w:sz w:val="19"/>
        </w:rPr>
        <w:t>Qué significa «no listado».</w:t>
      </w:r>
      <w:r>
        <w:rPr>
          <w:color w:val="072357"/>
          <w:sz w:val="19"/>
        </w:rPr>
        <w:t xml:space="preserve"> El video se aloja en una plataforma —YouTube, Vimeo, Google Drive o similar— con visibilidad </w:t>
      </w:r>
      <w:r>
        <w:rPr>
          <w:b/>
          <w:color w:val="072357"/>
          <w:sz w:val="19"/>
        </w:rPr>
        <w:t>«no listado»</w:t>
      </w:r>
      <w:r>
        <w:rPr>
          <w:color w:val="072357"/>
          <w:sz w:val="19"/>
        </w:rPr>
        <w:t xml:space="preserve"> (</w:t>
      </w:r>
      <w:proofErr w:type="spellStart"/>
      <w:r>
        <w:rPr>
          <w:i/>
          <w:color w:val="072357"/>
          <w:sz w:val="19"/>
        </w:rPr>
        <w:t>unlisted</w:t>
      </w:r>
      <w:proofErr w:type="spellEnd"/>
      <w:r>
        <w:rPr>
          <w:color w:val="072357"/>
          <w:sz w:val="19"/>
        </w:rPr>
        <w:t xml:space="preserve">): no aparece en búsquedas, ni en el canal de la empresa, ni en recomendaciones, pero cualquiera que tenga el enlace puede verlo. </w:t>
      </w:r>
      <w:r>
        <w:rPr>
          <w:b/>
          <w:color w:val="072357"/>
          <w:sz w:val="19"/>
        </w:rPr>
        <w:t>No use «público»</w:t>
      </w:r>
      <w:r>
        <w:rPr>
          <w:color w:val="072357"/>
          <w:sz w:val="19"/>
        </w:rPr>
        <w:t xml:space="preserve">, que expondría su proyecto, </w:t>
      </w:r>
      <w:r>
        <w:rPr>
          <w:b/>
          <w:color w:val="072357"/>
          <w:sz w:val="19"/>
        </w:rPr>
        <w:t>ni «privado»</w:t>
      </w:r>
      <w:r>
        <w:rPr>
          <w:color w:val="072357"/>
          <w:sz w:val="19"/>
        </w:rPr>
        <w:t>, que exige autorizar cuenta por cuenta e impediría la evaluación. Antes de enviar, verifique el enlace desde un navegador sin sesión iniciada.</w:t>
      </w:r>
    </w:p>
    <w:p w14:paraId="00DA541D" w14:textId="77777777" w:rsidR="00DE05AD" w:rsidRDefault="00DE05AD" w:rsidP="00DE05AD">
      <w:pPr>
        <w:pStyle w:val="Ttulo2"/>
        <w:spacing w:before="280" w:after="100"/>
      </w:pPr>
      <w:r>
        <w:rPr>
          <w:rFonts w:ascii="Arial" w:hAnsi="Arial"/>
          <w:b/>
          <w:color w:val="072357"/>
          <w:sz w:val="22"/>
        </w:rPr>
        <w:t>A.7 Empresa tractora y exclusividad</w:t>
      </w:r>
    </w:p>
    <w:p w14:paraId="52D98F09"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El proyecto incorpora una empresa tractora. En tal caso se adjunta el Anexo 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0"/>
        <w:gridCol w:w="5298"/>
      </w:tblGrid>
      <w:tr w:rsidR="00DE05AD" w14:paraId="1A401D50" w14:textId="77777777" w:rsidTr="00277D63">
        <w:trPr>
          <w:jc w:val="center"/>
        </w:trPr>
        <w:tc>
          <w:tcPr>
            <w:tcW w:w="4360" w:type="dxa"/>
            <w:shd w:val="clear" w:color="auto" w:fill="F5F7FA"/>
          </w:tcPr>
          <w:p w14:paraId="7F513671" w14:textId="77777777" w:rsidR="00DE05AD" w:rsidRDefault="00DE05AD" w:rsidP="00277D63">
            <w:pPr>
              <w:spacing w:after="40"/>
            </w:pPr>
            <w:r>
              <w:rPr>
                <w:b/>
                <w:color w:val="1A1A1A"/>
                <w:sz w:val="18"/>
              </w:rPr>
              <w:lastRenderedPageBreak/>
              <w:t>Razón social de la tractora, si aplica</w:t>
            </w:r>
          </w:p>
        </w:tc>
        <w:tc>
          <w:tcPr>
            <w:tcW w:w="5328" w:type="dxa"/>
            <w:shd w:val="clear" w:color="auto" w:fill="FAFBFD"/>
          </w:tcPr>
          <w:p w14:paraId="69A2811D" w14:textId="77777777" w:rsidR="00DE05AD" w:rsidRDefault="00DE05AD" w:rsidP="00277D63">
            <w:pPr>
              <w:spacing w:after="40"/>
            </w:pPr>
          </w:p>
        </w:tc>
      </w:tr>
    </w:tbl>
    <w:p w14:paraId="28B14F7E" w14:textId="77777777" w:rsidR="00DE05AD" w:rsidRDefault="00DE05AD" w:rsidP="00DE05AD">
      <w:pPr>
        <w:spacing w:after="80"/>
      </w:pPr>
    </w:p>
    <w:p w14:paraId="35436EEA"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La empresa postulante propone una cláusula de exclusividad a favor de la tractora. Su alcance se detalla en la sección B.7 de la ficha y en el Anexo E.</w:t>
      </w:r>
    </w:p>
    <w:p w14:paraId="7702CE30" w14:textId="77777777" w:rsidR="00DE05AD" w:rsidRDefault="00DE05AD" w:rsidP="00DE05AD">
      <w:pPr>
        <w:pBdr>
          <w:left w:val="single" w:sz="12" w:space="10" w:color="9FB2D4"/>
        </w:pBdr>
        <w:spacing w:before="80" w:after="160"/>
        <w:ind w:left="173"/>
        <w:jc w:val="both"/>
      </w:pPr>
      <w:r>
        <w:rPr>
          <w:i/>
          <w:color w:val="3C4759"/>
          <w:sz w:val="18"/>
        </w:rPr>
        <w:t>La postulación que no incorpora cláusula de exclusividad recibe cuatro puntos de bonificación, la más alta de la convocatoria. La bonificación se aplica también a las postulaciones que no incorporan empresa tractora.</w:t>
      </w:r>
    </w:p>
    <w:p w14:paraId="41ACF6B5" w14:textId="77777777" w:rsidR="00DE05AD" w:rsidRDefault="00DE05AD" w:rsidP="00DE05AD">
      <w:pPr>
        <w:pStyle w:val="Ttulo2"/>
        <w:spacing w:before="280" w:after="100"/>
      </w:pPr>
      <w:r>
        <w:rPr>
          <w:rFonts w:ascii="Arial" w:hAnsi="Arial"/>
          <w:b/>
          <w:color w:val="072357"/>
          <w:sz w:val="22"/>
        </w:rPr>
        <w:t>A.8 Lista de comprobación</w:t>
      </w:r>
    </w:p>
    <w:p w14:paraId="23814D8E" w14:textId="77777777" w:rsidR="00DE05AD" w:rsidRDefault="00DE05AD" w:rsidP="00DE05AD">
      <w:pPr>
        <w:spacing w:after="120"/>
        <w:jc w:val="both"/>
      </w:pPr>
      <w:r>
        <w:rPr>
          <w:color w:val="5C6779"/>
          <w:sz w:val="19"/>
        </w:rPr>
        <w:t>Marque los componentes de su postulación.</w:t>
      </w:r>
    </w:p>
    <w:p w14:paraId="32890539"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Anexo A · Formulario de postulación, firmado</w:t>
      </w:r>
    </w:p>
    <w:p w14:paraId="4D9A1DDE"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Anexo B · Ficha de proyecto, máximo ocho páginas</w:t>
      </w:r>
    </w:p>
    <w:p w14:paraId="2C78B666"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Anexo C · Declaración del Ingeniero Líder, firmada</w:t>
      </w:r>
    </w:p>
    <w:p w14:paraId="2DFA3E59"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Anexo D · Carta de compromiso de la empresa, firmada</w:t>
      </w:r>
    </w:p>
    <w:p w14:paraId="7436A742"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Anexo E · Carta de apoyo de empresa tractora, si aplica, firmada por ambas empresas</w:t>
      </w:r>
    </w:p>
    <w:p w14:paraId="6FBB8164"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Anexo F · Declaración jurada, firmada</w:t>
      </w:r>
    </w:p>
    <w:p w14:paraId="075FC142"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Certificado del Registro Público</w:t>
      </w:r>
    </w:p>
    <w:p w14:paraId="7F85B20D"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Constancia de operación de al menos un año</w:t>
      </w:r>
    </w:p>
    <w:p w14:paraId="470C9BF3"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Video de tres minutos · no se adjunta al PDF: se entrega mediante el enlace no listado consignado en A.6</w:t>
      </w:r>
    </w:p>
    <w:p w14:paraId="49C7A39A" w14:textId="77777777" w:rsidR="00DE05AD" w:rsidRDefault="00DE05AD" w:rsidP="00DE05AD">
      <w:pPr>
        <w:pStyle w:val="Ttulo2"/>
        <w:spacing w:before="280" w:after="100"/>
      </w:pPr>
      <w:r>
        <w:rPr>
          <w:rFonts w:ascii="Arial" w:hAnsi="Arial"/>
          <w:b/>
          <w:color w:val="072357"/>
          <w:sz w:val="22"/>
        </w:rPr>
        <w:t>A.9 Firma</w:t>
      </w:r>
    </w:p>
    <w:p w14:paraId="0ADC1B1F" w14:textId="77777777" w:rsidR="00DE05AD" w:rsidRDefault="00DE05AD" w:rsidP="00DE05AD">
      <w:pPr>
        <w:spacing w:after="120"/>
        <w:jc w:val="both"/>
      </w:pPr>
      <w:r>
        <w:rPr>
          <w:color w:val="5C6779"/>
          <w:sz w:val="19"/>
        </w:rPr>
        <w:t>El firmante declara estar facultado para representar a la empresa y que la información consignada es veraz.</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8"/>
        <w:gridCol w:w="3210"/>
        <w:gridCol w:w="3210"/>
      </w:tblGrid>
      <w:tr w:rsidR="00DE05AD" w14:paraId="0F6EAF33" w14:textId="77777777" w:rsidTr="00277D63">
        <w:trPr>
          <w:jc w:val="center"/>
        </w:trPr>
        <w:tc>
          <w:tcPr>
            <w:tcW w:w="3229" w:type="dxa"/>
            <w:shd w:val="clear" w:color="auto" w:fill="F5F7FA"/>
          </w:tcPr>
          <w:p w14:paraId="39093560" w14:textId="77777777" w:rsidR="00DE05AD" w:rsidRDefault="00DE05AD" w:rsidP="00277D63">
            <w:pPr>
              <w:spacing w:after="40"/>
            </w:pPr>
            <w:r>
              <w:rPr>
                <w:b/>
                <w:color w:val="1A1A1A"/>
                <w:sz w:val="18"/>
              </w:rPr>
              <w:t>Representante legal · nombre, cédula y fecha</w:t>
            </w:r>
          </w:p>
        </w:tc>
        <w:tc>
          <w:tcPr>
            <w:tcW w:w="3229" w:type="dxa"/>
            <w:shd w:val="clear" w:color="auto" w:fill="FAFBFD"/>
          </w:tcPr>
          <w:p w14:paraId="315177CC" w14:textId="77777777" w:rsidR="00DE05AD" w:rsidRDefault="00DE05AD" w:rsidP="00277D63">
            <w:pPr>
              <w:spacing w:after="40"/>
            </w:pPr>
          </w:p>
        </w:tc>
        <w:tc>
          <w:tcPr>
            <w:tcW w:w="3229" w:type="dxa"/>
            <w:shd w:val="clear" w:color="auto" w:fill="FAFBFD"/>
          </w:tcPr>
          <w:p w14:paraId="1D6D915F" w14:textId="77777777" w:rsidR="00DE05AD" w:rsidRDefault="00DE05AD" w:rsidP="00277D63">
            <w:pPr>
              <w:spacing w:after="40"/>
            </w:pPr>
          </w:p>
        </w:tc>
      </w:tr>
    </w:tbl>
    <w:p w14:paraId="2443E828" w14:textId="77777777" w:rsidR="00DE05AD" w:rsidRDefault="00DE05AD" w:rsidP="00DE05AD">
      <w:pPr>
        <w:spacing w:after="80"/>
      </w:pPr>
    </w:p>
    <w:p w14:paraId="5C2E1BF3" w14:textId="77777777" w:rsidR="00DE05AD" w:rsidRDefault="00DE05AD" w:rsidP="00DE05AD">
      <w:pPr>
        <w:pBdr>
          <w:bottom w:val="single" w:sz="14" w:space="8" w:color="DA121A"/>
        </w:pBdr>
        <w:spacing w:before="400" w:after="80"/>
      </w:pPr>
      <w:r>
        <w:rPr>
          <w:b/>
          <w:color w:val="072357"/>
          <w:sz w:val="34"/>
        </w:rPr>
        <w:t>Anexo B — Ficha de proyecto</w:t>
      </w:r>
    </w:p>
    <w:p w14:paraId="6FF315D0" w14:textId="77777777" w:rsidR="00DE05AD" w:rsidRDefault="00DE05AD" w:rsidP="00DE05AD">
      <w:pPr>
        <w:spacing w:after="120"/>
        <w:jc w:val="both"/>
      </w:pPr>
      <w:r>
        <w:rPr>
          <w:b/>
          <w:color w:val="1A1A1A"/>
        </w:rPr>
        <w:t>Máximo ocho páginas.</w:t>
      </w:r>
      <w:r>
        <w:rPr>
          <w:color w:val="1A1A1A"/>
        </w:rPr>
        <w:t xml:space="preserve"> Redacte en prosa, respetando el orden de las secciones. Cada sección puntúa contra un criterio de la rúbrica del Anexo G; las extensiones orientativas indican cuánto espera leer el evaluador, no un límite obligatorio.</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1"/>
        <w:gridCol w:w="3213"/>
        <w:gridCol w:w="3214"/>
      </w:tblGrid>
      <w:tr w:rsidR="00DE05AD" w14:paraId="60631941" w14:textId="77777777" w:rsidTr="00277D63">
        <w:trPr>
          <w:jc w:val="center"/>
        </w:trPr>
        <w:tc>
          <w:tcPr>
            <w:tcW w:w="3229" w:type="dxa"/>
            <w:shd w:val="clear" w:color="auto" w:fill="072357"/>
          </w:tcPr>
          <w:p w14:paraId="5B98B2EA" w14:textId="77777777" w:rsidR="00DE05AD" w:rsidRDefault="00DE05AD" w:rsidP="00277D63">
            <w:pPr>
              <w:spacing w:after="40"/>
            </w:pPr>
            <w:r>
              <w:rPr>
                <w:b/>
                <w:color w:val="FFFFFF"/>
                <w:sz w:val="17"/>
              </w:rPr>
              <w:t>Sección</w:t>
            </w:r>
          </w:p>
        </w:tc>
        <w:tc>
          <w:tcPr>
            <w:tcW w:w="3229" w:type="dxa"/>
            <w:shd w:val="clear" w:color="auto" w:fill="072357"/>
          </w:tcPr>
          <w:p w14:paraId="0C1499A5" w14:textId="77777777" w:rsidR="00DE05AD" w:rsidRDefault="00DE05AD" w:rsidP="00277D63">
            <w:pPr>
              <w:spacing w:after="40"/>
            </w:pPr>
            <w:r>
              <w:rPr>
                <w:b/>
                <w:color w:val="FFFFFF"/>
                <w:sz w:val="17"/>
              </w:rPr>
              <w:t>Contenido</w:t>
            </w:r>
          </w:p>
        </w:tc>
        <w:tc>
          <w:tcPr>
            <w:tcW w:w="3229" w:type="dxa"/>
            <w:shd w:val="clear" w:color="auto" w:fill="072357"/>
          </w:tcPr>
          <w:p w14:paraId="0D57123B" w14:textId="77777777" w:rsidR="00DE05AD" w:rsidRDefault="00DE05AD" w:rsidP="00277D63">
            <w:pPr>
              <w:spacing w:after="40"/>
            </w:pPr>
            <w:r>
              <w:rPr>
                <w:b/>
                <w:color w:val="FFFFFF"/>
                <w:sz w:val="17"/>
              </w:rPr>
              <w:t>Criterio de la rúbrica</w:t>
            </w:r>
          </w:p>
        </w:tc>
      </w:tr>
      <w:tr w:rsidR="00DE05AD" w14:paraId="18B2EB53" w14:textId="77777777" w:rsidTr="00277D63">
        <w:trPr>
          <w:jc w:val="center"/>
        </w:trPr>
        <w:tc>
          <w:tcPr>
            <w:tcW w:w="3229" w:type="dxa"/>
          </w:tcPr>
          <w:p w14:paraId="54CCB8D1" w14:textId="77777777" w:rsidR="00DE05AD" w:rsidRDefault="00DE05AD" w:rsidP="00277D63">
            <w:pPr>
              <w:spacing w:after="40"/>
            </w:pPr>
            <w:r>
              <w:rPr>
                <w:color w:val="1A1A1A"/>
                <w:sz w:val="18"/>
              </w:rPr>
              <w:t>B.1</w:t>
            </w:r>
          </w:p>
        </w:tc>
        <w:tc>
          <w:tcPr>
            <w:tcW w:w="3229" w:type="dxa"/>
          </w:tcPr>
          <w:p w14:paraId="4CDAFA79" w14:textId="77777777" w:rsidR="00DE05AD" w:rsidRDefault="00DE05AD" w:rsidP="00277D63">
            <w:pPr>
              <w:spacing w:after="40"/>
            </w:pPr>
            <w:r>
              <w:rPr>
                <w:color w:val="1A1A1A"/>
                <w:sz w:val="18"/>
              </w:rPr>
              <w:t>El problema</w:t>
            </w:r>
          </w:p>
        </w:tc>
        <w:tc>
          <w:tcPr>
            <w:tcW w:w="3229" w:type="dxa"/>
          </w:tcPr>
          <w:p w14:paraId="07C7D7EA" w14:textId="77777777" w:rsidR="00DE05AD" w:rsidRDefault="00DE05AD" w:rsidP="00277D63">
            <w:pPr>
              <w:spacing w:after="40"/>
            </w:pPr>
            <w:r>
              <w:rPr>
                <w:color w:val="1A1A1A"/>
                <w:sz w:val="18"/>
              </w:rPr>
              <w:t>Criterio 1 y criterio 3.b · mercado y cliente</w:t>
            </w:r>
          </w:p>
        </w:tc>
      </w:tr>
      <w:tr w:rsidR="00DE05AD" w14:paraId="270C933D" w14:textId="77777777" w:rsidTr="00277D63">
        <w:trPr>
          <w:jc w:val="center"/>
        </w:trPr>
        <w:tc>
          <w:tcPr>
            <w:tcW w:w="3229" w:type="dxa"/>
            <w:shd w:val="clear" w:color="auto" w:fill="F5F7FA"/>
          </w:tcPr>
          <w:p w14:paraId="22FA954A" w14:textId="77777777" w:rsidR="00DE05AD" w:rsidRDefault="00DE05AD" w:rsidP="00277D63">
            <w:pPr>
              <w:spacing w:after="40"/>
            </w:pPr>
            <w:r>
              <w:rPr>
                <w:color w:val="1A1A1A"/>
                <w:sz w:val="18"/>
              </w:rPr>
              <w:t>B.2</w:t>
            </w:r>
          </w:p>
        </w:tc>
        <w:tc>
          <w:tcPr>
            <w:tcW w:w="3229" w:type="dxa"/>
            <w:shd w:val="clear" w:color="auto" w:fill="F5F7FA"/>
          </w:tcPr>
          <w:p w14:paraId="023DEBF6" w14:textId="77777777" w:rsidR="00DE05AD" w:rsidRDefault="00DE05AD" w:rsidP="00277D63">
            <w:pPr>
              <w:spacing w:after="40"/>
            </w:pPr>
            <w:r>
              <w:rPr>
                <w:color w:val="1A1A1A"/>
                <w:sz w:val="18"/>
              </w:rPr>
              <w:t>El entregable</w:t>
            </w:r>
          </w:p>
        </w:tc>
        <w:tc>
          <w:tcPr>
            <w:tcW w:w="3229" w:type="dxa"/>
            <w:shd w:val="clear" w:color="auto" w:fill="F5F7FA"/>
          </w:tcPr>
          <w:p w14:paraId="1C91F910" w14:textId="77777777" w:rsidR="00DE05AD" w:rsidRDefault="00DE05AD" w:rsidP="00277D63">
            <w:pPr>
              <w:spacing w:after="40"/>
            </w:pPr>
            <w:r>
              <w:rPr>
                <w:color w:val="1A1A1A"/>
                <w:sz w:val="18"/>
              </w:rPr>
              <w:t>Criterio 1 · calidad del proyecto</w:t>
            </w:r>
          </w:p>
        </w:tc>
      </w:tr>
      <w:tr w:rsidR="00DE05AD" w14:paraId="170FF3B8" w14:textId="77777777" w:rsidTr="00277D63">
        <w:trPr>
          <w:jc w:val="center"/>
        </w:trPr>
        <w:tc>
          <w:tcPr>
            <w:tcW w:w="3229" w:type="dxa"/>
          </w:tcPr>
          <w:p w14:paraId="28794D06" w14:textId="77777777" w:rsidR="00DE05AD" w:rsidRDefault="00DE05AD" w:rsidP="00277D63">
            <w:pPr>
              <w:spacing w:after="40"/>
            </w:pPr>
            <w:r>
              <w:rPr>
                <w:color w:val="1A1A1A"/>
                <w:sz w:val="18"/>
              </w:rPr>
              <w:t>B.3</w:t>
            </w:r>
          </w:p>
        </w:tc>
        <w:tc>
          <w:tcPr>
            <w:tcW w:w="3229" w:type="dxa"/>
          </w:tcPr>
          <w:p w14:paraId="508CAC0E" w14:textId="77777777" w:rsidR="00DE05AD" w:rsidRDefault="00DE05AD" w:rsidP="00277D63">
            <w:pPr>
              <w:spacing w:after="40"/>
            </w:pPr>
            <w:r>
              <w:rPr>
                <w:color w:val="1A1A1A"/>
                <w:sz w:val="18"/>
              </w:rPr>
              <w:t>El punto de partida</w:t>
            </w:r>
          </w:p>
        </w:tc>
        <w:tc>
          <w:tcPr>
            <w:tcW w:w="3229" w:type="dxa"/>
          </w:tcPr>
          <w:p w14:paraId="3FB17CDD" w14:textId="77777777" w:rsidR="00DE05AD" w:rsidRDefault="00DE05AD" w:rsidP="00277D63">
            <w:pPr>
              <w:spacing w:after="40"/>
            </w:pPr>
            <w:r>
              <w:rPr>
                <w:color w:val="1A1A1A"/>
                <w:sz w:val="18"/>
              </w:rPr>
              <w:t>Criterio 2 · capacidad de absorción</w:t>
            </w:r>
          </w:p>
        </w:tc>
      </w:tr>
      <w:tr w:rsidR="00DE05AD" w14:paraId="4E784F03" w14:textId="77777777" w:rsidTr="00277D63">
        <w:trPr>
          <w:jc w:val="center"/>
        </w:trPr>
        <w:tc>
          <w:tcPr>
            <w:tcW w:w="3229" w:type="dxa"/>
            <w:shd w:val="clear" w:color="auto" w:fill="F5F7FA"/>
          </w:tcPr>
          <w:p w14:paraId="5A058D9E" w14:textId="77777777" w:rsidR="00DE05AD" w:rsidRDefault="00DE05AD" w:rsidP="00277D63">
            <w:pPr>
              <w:spacing w:after="40"/>
            </w:pPr>
            <w:r>
              <w:rPr>
                <w:color w:val="1A1A1A"/>
                <w:sz w:val="18"/>
              </w:rPr>
              <w:t>B.4</w:t>
            </w:r>
          </w:p>
        </w:tc>
        <w:tc>
          <w:tcPr>
            <w:tcW w:w="3229" w:type="dxa"/>
            <w:shd w:val="clear" w:color="auto" w:fill="F5F7FA"/>
          </w:tcPr>
          <w:p w14:paraId="2216D3F2" w14:textId="77777777" w:rsidR="00DE05AD" w:rsidRDefault="00DE05AD" w:rsidP="00277D63">
            <w:pPr>
              <w:spacing w:after="40"/>
            </w:pPr>
            <w:r>
              <w:rPr>
                <w:color w:val="1A1A1A"/>
                <w:sz w:val="18"/>
              </w:rPr>
              <w:t>El equipo</w:t>
            </w:r>
          </w:p>
        </w:tc>
        <w:tc>
          <w:tcPr>
            <w:tcW w:w="3229" w:type="dxa"/>
            <w:shd w:val="clear" w:color="auto" w:fill="F5F7FA"/>
          </w:tcPr>
          <w:p w14:paraId="60CDB3D1" w14:textId="77777777" w:rsidR="00DE05AD" w:rsidRDefault="00DE05AD" w:rsidP="00277D63">
            <w:pPr>
              <w:spacing w:after="40"/>
            </w:pPr>
            <w:r>
              <w:rPr>
                <w:color w:val="1A1A1A"/>
                <w:sz w:val="18"/>
              </w:rPr>
              <w:t>Criterios 2 y 4 · absorción y equipo</w:t>
            </w:r>
          </w:p>
        </w:tc>
      </w:tr>
      <w:tr w:rsidR="00DE05AD" w14:paraId="6A458690" w14:textId="77777777" w:rsidTr="00277D63">
        <w:trPr>
          <w:jc w:val="center"/>
        </w:trPr>
        <w:tc>
          <w:tcPr>
            <w:tcW w:w="3229" w:type="dxa"/>
          </w:tcPr>
          <w:p w14:paraId="787C0A1E" w14:textId="77777777" w:rsidR="00DE05AD" w:rsidRDefault="00DE05AD" w:rsidP="00277D63">
            <w:pPr>
              <w:spacing w:after="40"/>
            </w:pPr>
            <w:r>
              <w:rPr>
                <w:color w:val="1A1A1A"/>
                <w:sz w:val="18"/>
              </w:rPr>
              <w:t>B.5</w:t>
            </w:r>
          </w:p>
        </w:tc>
        <w:tc>
          <w:tcPr>
            <w:tcW w:w="3229" w:type="dxa"/>
          </w:tcPr>
          <w:p w14:paraId="499D0D8B" w14:textId="77777777" w:rsidR="00DE05AD" w:rsidRDefault="00DE05AD" w:rsidP="00277D63">
            <w:pPr>
              <w:spacing w:after="40"/>
            </w:pPr>
            <w:r>
              <w:rPr>
                <w:color w:val="1A1A1A"/>
                <w:sz w:val="18"/>
              </w:rPr>
              <w:t>La continuidad</w:t>
            </w:r>
          </w:p>
        </w:tc>
        <w:tc>
          <w:tcPr>
            <w:tcW w:w="3229" w:type="dxa"/>
          </w:tcPr>
          <w:p w14:paraId="291D7606" w14:textId="77777777" w:rsidR="00DE05AD" w:rsidRDefault="00DE05AD" w:rsidP="00277D63">
            <w:pPr>
              <w:spacing w:after="40"/>
            </w:pPr>
            <w:r>
              <w:rPr>
                <w:color w:val="1A1A1A"/>
                <w:sz w:val="18"/>
              </w:rPr>
              <w:t>Criterio 3.a · línea de negocio</w:t>
            </w:r>
          </w:p>
        </w:tc>
      </w:tr>
      <w:tr w:rsidR="00DE05AD" w14:paraId="0637014A" w14:textId="77777777" w:rsidTr="00277D63">
        <w:trPr>
          <w:jc w:val="center"/>
        </w:trPr>
        <w:tc>
          <w:tcPr>
            <w:tcW w:w="3229" w:type="dxa"/>
            <w:shd w:val="clear" w:color="auto" w:fill="F5F7FA"/>
          </w:tcPr>
          <w:p w14:paraId="08483FF9" w14:textId="77777777" w:rsidR="00DE05AD" w:rsidRDefault="00DE05AD" w:rsidP="00277D63">
            <w:pPr>
              <w:spacing w:after="40"/>
            </w:pPr>
            <w:r>
              <w:rPr>
                <w:color w:val="1A1A1A"/>
                <w:sz w:val="18"/>
              </w:rPr>
              <w:t>B.6</w:t>
            </w:r>
          </w:p>
        </w:tc>
        <w:tc>
          <w:tcPr>
            <w:tcW w:w="3229" w:type="dxa"/>
            <w:shd w:val="clear" w:color="auto" w:fill="F5F7FA"/>
          </w:tcPr>
          <w:p w14:paraId="56CAD805" w14:textId="77777777" w:rsidR="00DE05AD" w:rsidRDefault="00DE05AD" w:rsidP="00277D63">
            <w:pPr>
              <w:spacing w:after="40"/>
            </w:pPr>
            <w:r>
              <w:rPr>
                <w:color w:val="1A1A1A"/>
                <w:sz w:val="18"/>
              </w:rPr>
              <w:t>Empresa tractora, si aplica</w:t>
            </w:r>
          </w:p>
        </w:tc>
        <w:tc>
          <w:tcPr>
            <w:tcW w:w="3229" w:type="dxa"/>
            <w:shd w:val="clear" w:color="auto" w:fill="F5F7FA"/>
          </w:tcPr>
          <w:p w14:paraId="3ECE2A3B" w14:textId="77777777" w:rsidR="00DE05AD" w:rsidRDefault="00DE05AD" w:rsidP="00277D63">
            <w:pPr>
              <w:spacing w:after="40"/>
            </w:pPr>
            <w:r>
              <w:rPr>
                <w:color w:val="1A1A1A"/>
                <w:sz w:val="18"/>
              </w:rPr>
              <w:t>Criterio 3.b y bonificaciones</w:t>
            </w:r>
          </w:p>
        </w:tc>
      </w:tr>
      <w:tr w:rsidR="00DE05AD" w14:paraId="424F66D9" w14:textId="77777777" w:rsidTr="00277D63">
        <w:trPr>
          <w:jc w:val="center"/>
        </w:trPr>
        <w:tc>
          <w:tcPr>
            <w:tcW w:w="3229" w:type="dxa"/>
          </w:tcPr>
          <w:p w14:paraId="07391DEC" w14:textId="77777777" w:rsidR="00DE05AD" w:rsidRDefault="00DE05AD" w:rsidP="00277D63">
            <w:pPr>
              <w:spacing w:after="40"/>
            </w:pPr>
            <w:r>
              <w:rPr>
                <w:color w:val="1A1A1A"/>
                <w:sz w:val="18"/>
              </w:rPr>
              <w:lastRenderedPageBreak/>
              <w:t>B.7</w:t>
            </w:r>
          </w:p>
        </w:tc>
        <w:tc>
          <w:tcPr>
            <w:tcW w:w="3229" w:type="dxa"/>
          </w:tcPr>
          <w:p w14:paraId="353D9664" w14:textId="77777777" w:rsidR="00DE05AD" w:rsidRDefault="00DE05AD" w:rsidP="00277D63">
            <w:pPr>
              <w:spacing w:after="40"/>
            </w:pPr>
            <w:r>
              <w:rPr>
                <w:color w:val="1A1A1A"/>
                <w:sz w:val="18"/>
              </w:rPr>
              <w:t>Cláusula de exclusividad, si la propone</w:t>
            </w:r>
          </w:p>
        </w:tc>
        <w:tc>
          <w:tcPr>
            <w:tcW w:w="3229" w:type="dxa"/>
          </w:tcPr>
          <w:p w14:paraId="16BF41E3" w14:textId="77777777" w:rsidR="00DE05AD" w:rsidRDefault="00DE05AD" w:rsidP="00277D63">
            <w:pPr>
              <w:spacing w:after="40"/>
            </w:pPr>
            <w:r>
              <w:rPr>
                <w:b/>
                <w:color w:val="1A1A1A"/>
                <w:sz w:val="18"/>
              </w:rPr>
              <w:t>Afecta</w:t>
            </w:r>
            <w:r>
              <w:rPr>
                <w:color w:val="1A1A1A"/>
                <w:sz w:val="18"/>
              </w:rPr>
              <w:t xml:space="preserve"> la bonificación de cuatro puntos</w:t>
            </w:r>
          </w:p>
        </w:tc>
      </w:tr>
    </w:tbl>
    <w:p w14:paraId="7B29744F" w14:textId="77777777" w:rsidR="00DE05AD" w:rsidRDefault="00DE05AD" w:rsidP="00DE05AD">
      <w:pPr>
        <w:spacing w:after="80"/>
      </w:pPr>
    </w:p>
    <w:p w14:paraId="006006F8" w14:textId="77777777" w:rsidR="00DE05AD" w:rsidRDefault="00DE05AD" w:rsidP="00DE05AD">
      <w:pPr>
        <w:pBdr>
          <w:left w:val="single" w:sz="12" w:space="10" w:color="072357"/>
        </w:pBdr>
        <w:spacing w:before="80" w:after="160"/>
        <w:ind w:left="173"/>
        <w:jc w:val="both"/>
      </w:pPr>
      <w:r>
        <w:rPr>
          <w:i/>
          <w:color w:val="072357"/>
          <w:sz w:val="19"/>
        </w:rPr>
        <w:t>La bonificación de cuatro puntos se otorga a la postulación que no incorpora cláusula de exclusividad. Rellenar la sección B.7 significa proponerla y, por tanto, renunciar a esa bonificación.</w:t>
      </w:r>
    </w:p>
    <w:p w14:paraId="7EF80CC4" w14:textId="77777777" w:rsidR="00DE05AD" w:rsidRDefault="00DE05AD" w:rsidP="00DE05AD">
      <w:pPr>
        <w:pStyle w:val="Ttulo2"/>
        <w:spacing w:before="280" w:after="100"/>
      </w:pPr>
      <w:r>
        <w:rPr>
          <w:rFonts w:ascii="Arial" w:hAnsi="Arial"/>
          <w:b/>
          <w:color w:val="072357"/>
          <w:sz w:val="22"/>
        </w:rPr>
        <w:t>B.1 El problema — aproximadamente una página</w:t>
      </w:r>
    </w:p>
    <w:p w14:paraId="0D0EAFA6" w14:textId="77777777" w:rsidR="00DE05AD" w:rsidRDefault="00DE05AD" w:rsidP="00DE05AD">
      <w:pPr>
        <w:spacing w:after="120"/>
        <w:jc w:val="both"/>
      </w:pPr>
      <w:r>
        <w:rPr>
          <w:color w:val="1A1A1A"/>
        </w:rPr>
        <w:t>Qué necesidad de mercado resuelve el producto y para quién.</w:t>
      </w:r>
    </w:p>
    <w:p w14:paraId="07751926" w14:textId="77777777" w:rsidR="00DE05AD" w:rsidRDefault="00DE05AD" w:rsidP="00DE05AD">
      <w:pPr>
        <w:pBdr>
          <w:left w:val="single" w:sz="12" w:space="10" w:color="9FB2D4"/>
        </w:pBdr>
        <w:spacing w:before="80" w:after="160"/>
        <w:ind w:left="173"/>
        <w:jc w:val="both"/>
      </w:pPr>
      <w:r>
        <w:rPr>
          <w:i/>
          <w:color w:val="3C4759"/>
          <w:sz w:val="18"/>
        </w:rPr>
        <w:t>Responda: ¿qué problema concreto tiene el usuario del producto y cuánto le cuesta hoy? ¿Quién lo padece — sector, tipo de empresa, tamaño? ¿Qué soluciones existen hoy en el mercado y por qué no le sirven? ¿Hay un cliente identificado? Si lo hay, nómbrelo e indique en qué consiste la relación. ¿Por qué canal llegaría el producto al mercado?</w:t>
      </w:r>
    </w:p>
    <w:p w14:paraId="32526FDE" w14:textId="77777777" w:rsidR="00DE05AD" w:rsidRDefault="00DE05AD" w:rsidP="00DE05AD">
      <w:pPr>
        <w:pStyle w:val="Ttulo2"/>
        <w:spacing w:before="280" w:after="100"/>
      </w:pPr>
      <w:r>
        <w:rPr>
          <w:rFonts w:ascii="Arial" w:hAnsi="Arial"/>
          <w:b/>
          <w:color w:val="072357"/>
          <w:sz w:val="22"/>
        </w:rPr>
        <w:t>B.2 El entregable — aproximadamente una página y media</w:t>
      </w:r>
    </w:p>
    <w:p w14:paraId="1F9A5FCF" w14:textId="77777777" w:rsidR="00DE05AD" w:rsidRDefault="00DE05AD" w:rsidP="00DE05AD">
      <w:pPr>
        <w:spacing w:after="120"/>
        <w:jc w:val="both"/>
      </w:pPr>
      <w:r>
        <w:rPr>
          <w:color w:val="1A1A1A"/>
        </w:rPr>
        <w:t>Qué se va a diseñar, con el nivel de definición que la empresa tenga hoy.</w:t>
      </w:r>
    </w:p>
    <w:p w14:paraId="005A389B" w14:textId="77777777" w:rsidR="00DE05AD" w:rsidRDefault="00DE05AD" w:rsidP="00DE05AD">
      <w:pPr>
        <w:pBdr>
          <w:left w:val="single" w:sz="12" w:space="10" w:color="9FB2D4"/>
        </w:pBdr>
        <w:spacing w:before="80" w:after="160"/>
        <w:ind w:left="173"/>
        <w:jc w:val="both"/>
      </w:pPr>
      <w:r>
        <w:rPr>
          <w:i/>
          <w:color w:val="3C4759"/>
          <w:sz w:val="18"/>
        </w:rPr>
        <w:t xml:space="preserve">Responda: ¿qué tipo de sistema electrónico es — tarjeta, instrumentación embebida, nodo de sensores, integración de módulos? ¿Cuál es su función principal? ¿Qué restricciones conoce ya: </w:t>
      </w:r>
      <w:proofErr w:type="gramStart"/>
      <w:r>
        <w:rPr>
          <w:i/>
          <w:color w:val="3C4759"/>
          <w:sz w:val="18"/>
        </w:rPr>
        <w:t>alimentación, entorno de operación, interfaces, normativa aplicable, tamaño, costo objetivo?</w:t>
      </w:r>
      <w:proofErr w:type="gramEnd"/>
      <w:r>
        <w:rPr>
          <w:i/>
          <w:color w:val="3C4759"/>
          <w:sz w:val="18"/>
        </w:rPr>
        <w:t xml:space="preserve"> ¿Qué queda expresamente fuera del alcance de los doce meses? ¿Qué incertidumbres técnicas no ha resuelto todavía? Declararlas no resta puntos: la rúbrica premia el realismo.</w:t>
      </w:r>
    </w:p>
    <w:p w14:paraId="203A52D3" w14:textId="77777777" w:rsidR="00DE05AD" w:rsidRDefault="00DE05AD" w:rsidP="00DE05AD">
      <w:pPr>
        <w:pStyle w:val="Ttulo2"/>
        <w:spacing w:before="280" w:after="100"/>
      </w:pPr>
      <w:r>
        <w:rPr>
          <w:rFonts w:ascii="Arial" w:hAnsi="Arial"/>
          <w:b/>
          <w:color w:val="072357"/>
          <w:sz w:val="22"/>
        </w:rPr>
        <w:t>B.3 El punto de partida — aproximadamente una página y media</w:t>
      </w:r>
    </w:p>
    <w:p w14:paraId="78882B30" w14:textId="77777777" w:rsidR="00DE05AD" w:rsidRDefault="00DE05AD" w:rsidP="00DE05AD">
      <w:pPr>
        <w:spacing w:after="120"/>
        <w:jc w:val="both"/>
      </w:pPr>
      <w:r>
        <w:rPr>
          <w:color w:val="1A1A1A"/>
        </w:rPr>
        <w:t>Con qué antecedentes cuenta la empresa y cuáles son las competencias actuales de su equipo.</w:t>
      </w:r>
    </w:p>
    <w:p w14:paraId="1AEDC40E" w14:textId="77777777" w:rsidR="00DE05AD" w:rsidRDefault="00DE05AD" w:rsidP="00DE05AD">
      <w:pPr>
        <w:pBdr>
          <w:left w:val="single" w:sz="12" w:space="10" w:color="9FB2D4"/>
        </w:pBdr>
        <w:spacing w:before="80" w:after="160"/>
        <w:ind w:left="173"/>
        <w:jc w:val="both"/>
      </w:pPr>
      <w:r>
        <w:rPr>
          <w:i/>
          <w:color w:val="3C4759"/>
          <w:sz w:val="18"/>
        </w:rPr>
        <w:t xml:space="preserve">Responda: ¿existe un producto anterior, un diseño externo, un prototipo, o se parte de cero? ¿Quién diseñó lo que la empresa tiene hoy y dónde? ¿Qué sabe hacer su equipo en electrónica y con qué herramientas ha trabajado? </w:t>
      </w:r>
      <w:proofErr w:type="gramStart"/>
      <w:r>
        <w:rPr>
          <w:i/>
          <w:color w:val="3C4759"/>
          <w:sz w:val="18"/>
        </w:rPr>
        <w:t>Y</w:t>
      </w:r>
      <w:proofErr w:type="gramEnd"/>
      <w:r>
        <w:rPr>
          <w:i/>
          <w:color w:val="3C4759"/>
          <w:sz w:val="18"/>
        </w:rPr>
        <w:t xml:space="preserve"> sobre todo: ¿qué no sabe hacer? La rúbrica valora por encima la declaración franca de lo que falta que la afirmación de una solvencia que el resto de la ficha no sostiene.</w:t>
      </w:r>
    </w:p>
    <w:p w14:paraId="2E870B0E" w14:textId="77777777" w:rsidR="00DE05AD" w:rsidRDefault="00DE05AD" w:rsidP="00DE05AD">
      <w:pPr>
        <w:pStyle w:val="Ttulo2"/>
        <w:spacing w:before="280" w:after="100"/>
      </w:pPr>
      <w:r>
        <w:rPr>
          <w:rFonts w:ascii="Arial" w:hAnsi="Arial"/>
          <w:b/>
          <w:color w:val="072357"/>
          <w:sz w:val="22"/>
        </w:rPr>
        <w:t>B.4 El equipo — aproximadamente una página y media</w:t>
      </w:r>
    </w:p>
    <w:p w14:paraId="0DBFD3E2" w14:textId="77777777" w:rsidR="00DE05AD" w:rsidRDefault="00DE05AD" w:rsidP="00DE05AD">
      <w:pPr>
        <w:spacing w:after="120"/>
        <w:jc w:val="both"/>
      </w:pPr>
      <w:r>
        <w:rPr>
          <w:color w:val="1A1A1A"/>
        </w:rPr>
        <w:t>Quién es el Ingeniero Líder, quién más participa y con qué dedicación.</w:t>
      </w:r>
    </w:p>
    <w:p w14:paraId="133036A2" w14:textId="77777777" w:rsidR="00DE05AD" w:rsidRDefault="00DE05AD" w:rsidP="00DE05AD">
      <w:pPr>
        <w:pStyle w:val="Ttulo3"/>
      </w:pPr>
      <w:r>
        <w:rPr>
          <w:b/>
          <w:color w:val="2A4E9E"/>
          <w:sz w:val="20"/>
        </w:rPr>
        <w:t>Ingeniero Líder</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1E8DD139" w14:textId="77777777" w:rsidTr="00277D63">
        <w:trPr>
          <w:jc w:val="center"/>
        </w:trPr>
        <w:tc>
          <w:tcPr>
            <w:tcW w:w="4360" w:type="dxa"/>
            <w:shd w:val="clear" w:color="auto" w:fill="F5F7FA"/>
          </w:tcPr>
          <w:p w14:paraId="3BAC9ACD" w14:textId="77777777" w:rsidR="00DE05AD" w:rsidRDefault="00DE05AD" w:rsidP="00277D63">
            <w:pPr>
              <w:spacing w:after="40"/>
            </w:pPr>
            <w:r>
              <w:rPr>
                <w:b/>
                <w:color w:val="1A1A1A"/>
                <w:sz w:val="18"/>
              </w:rPr>
              <w:t>Nombre completo</w:t>
            </w:r>
          </w:p>
        </w:tc>
        <w:tc>
          <w:tcPr>
            <w:tcW w:w="5328" w:type="dxa"/>
            <w:shd w:val="clear" w:color="auto" w:fill="FAFBFD"/>
          </w:tcPr>
          <w:p w14:paraId="67BB7BEB" w14:textId="77777777" w:rsidR="00DE05AD" w:rsidRDefault="00DE05AD" w:rsidP="00277D63">
            <w:pPr>
              <w:spacing w:after="40"/>
            </w:pPr>
          </w:p>
        </w:tc>
      </w:tr>
      <w:tr w:rsidR="00DE05AD" w14:paraId="0E494AB0" w14:textId="77777777" w:rsidTr="00277D63">
        <w:trPr>
          <w:jc w:val="center"/>
        </w:trPr>
        <w:tc>
          <w:tcPr>
            <w:tcW w:w="4360" w:type="dxa"/>
            <w:shd w:val="clear" w:color="auto" w:fill="F5F7FA"/>
          </w:tcPr>
          <w:p w14:paraId="41A02BEF" w14:textId="77777777" w:rsidR="00DE05AD" w:rsidRDefault="00DE05AD" w:rsidP="00277D63">
            <w:pPr>
              <w:spacing w:after="40"/>
            </w:pPr>
            <w:r>
              <w:rPr>
                <w:b/>
                <w:color w:val="1A1A1A"/>
                <w:sz w:val="18"/>
              </w:rPr>
              <w:t>Formación</w:t>
            </w:r>
          </w:p>
        </w:tc>
        <w:tc>
          <w:tcPr>
            <w:tcW w:w="5328" w:type="dxa"/>
            <w:shd w:val="clear" w:color="auto" w:fill="FAFBFD"/>
          </w:tcPr>
          <w:p w14:paraId="38C23A74" w14:textId="77777777" w:rsidR="00DE05AD" w:rsidRDefault="00DE05AD" w:rsidP="00277D63">
            <w:pPr>
              <w:spacing w:after="40"/>
            </w:pPr>
          </w:p>
        </w:tc>
      </w:tr>
      <w:tr w:rsidR="00DE05AD" w14:paraId="5B4B1094" w14:textId="77777777" w:rsidTr="00277D63">
        <w:trPr>
          <w:jc w:val="center"/>
        </w:trPr>
        <w:tc>
          <w:tcPr>
            <w:tcW w:w="4360" w:type="dxa"/>
            <w:shd w:val="clear" w:color="auto" w:fill="F5F7FA"/>
          </w:tcPr>
          <w:p w14:paraId="2CC2ED8C" w14:textId="77777777" w:rsidR="00DE05AD" w:rsidRDefault="00DE05AD" w:rsidP="00277D63">
            <w:pPr>
              <w:spacing w:after="40"/>
            </w:pPr>
            <w:r>
              <w:rPr>
                <w:b/>
                <w:color w:val="1A1A1A"/>
                <w:sz w:val="18"/>
              </w:rPr>
              <w:t>Cargo actual en la empresa</w:t>
            </w:r>
          </w:p>
        </w:tc>
        <w:tc>
          <w:tcPr>
            <w:tcW w:w="5328" w:type="dxa"/>
            <w:shd w:val="clear" w:color="auto" w:fill="FAFBFD"/>
          </w:tcPr>
          <w:p w14:paraId="4D1FE2C2" w14:textId="77777777" w:rsidR="00DE05AD" w:rsidRDefault="00DE05AD" w:rsidP="00277D63">
            <w:pPr>
              <w:spacing w:after="40"/>
            </w:pPr>
          </w:p>
        </w:tc>
      </w:tr>
      <w:tr w:rsidR="00DE05AD" w14:paraId="002D8EF7" w14:textId="77777777" w:rsidTr="00277D63">
        <w:trPr>
          <w:jc w:val="center"/>
        </w:trPr>
        <w:tc>
          <w:tcPr>
            <w:tcW w:w="4360" w:type="dxa"/>
            <w:shd w:val="clear" w:color="auto" w:fill="F5F7FA"/>
          </w:tcPr>
          <w:p w14:paraId="69C7F161" w14:textId="77777777" w:rsidR="00DE05AD" w:rsidRDefault="00DE05AD" w:rsidP="00277D63">
            <w:pPr>
              <w:spacing w:after="40"/>
            </w:pPr>
            <w:r>
              <w:rPr>
                <w:b/>
                <w:color w:val="1A1A1A"/>
                <w:sz w:val="18"/>
              </w:rPr>
              <w:t>Fecha de ingreso a la empresa</w:t>
            </w:r>
          </w:p>
        </w:tc>
        <w:tc>
          <w:tcPr>
            <w:tcW w:w="5328" w:type="dxa"/>
            <w:shd w:val="clear" w:color="auto" w:fill="FAFBFD"/>
          </w:tcPr>
          <w:p w14:paraId="3683FA7E" w14:textId="77777777" w:rsidR="00DE05AD" w:rsidRDefault="00DE05AD" w:rsidP="00277D63">
            <w:pPr>
              <w:spacing w:after="40"/>
            </w:pPr>
          </w:p>
        </w:tc>
      </w:tr>
      <w:tr w:rsidR="00DE05AD" w14:paraId="3D7859C7" w14:textId="77777777" w:rsidTr="00277D63">
        <w:trPr>
          <w:jc w:val="center"/>
        </w:trPr>
        <w:tc>
          <w:tcPr>
            <w:tcW w:w="4360" w:type="dxa"/>
            <w:shd w:val="clear" w:color="auto" w:fill="F5F7FA"/>
          </w:tcPr>
          <w:p w14:paraId="6ED24F60" w14:textId="77777777" w:rsidR="00DE05AD" w:rsidRDefault="00DE05AD" w:rsidP="00277D63">
            <w:pPr>
              <w:spacing w:after="40"/>
            </w:pPr>
            <w:r>
              <w:rPr>
                <w:b/>
                <w:color w:val="1A1A1A"/>
                <w:sz w:val="18"/>
              </w:rPr>
              <w:t>Horas semanales que dedicará al programa</w:t>
            </w:r>
          </w:p>
        </w:tc>
        <w:tc>
          <w:tcPr>
            <w:tcW w:w="5328" w:type="dxa"/>
            <w:shd w:val="clear" w:color="auto" w:fill="FAFBFD"/>
          </w:tcPr>
          <w:p w14:paraId="153C182E" w14:textId="77777777" w:rsidR="00DE05AD" w:rsidRDefault="00DE05AD" w:rsidP="00277D63">
            <w:pPr>
              <w:spacing w:after="40"/>
            </w:pPr>
          </w:p>
        </w:tc>
      </w:tr>
    </w:tbl>
    <w:p w14:paraId="4D19028E" w14:textId="77777777" w:rsidR="00DE05AD" w:rsidRDefault="00DE05AD" w:rsidP="00DE05AD">
      <w:pPr>
        <w:spacing w:after="80"/>
      </w:pPr>
    </w:p>
    <w:p w14:paraId="5383E491" w14:textId="77777777" w:rsidR="00DE05AD" w:rsidRDefault="00DE05AD" w:rsidP="00DE05AD">
      <w:pPr>
        <w:spacing w:after="120"/>
        <w:jc w:val="both"/>
      </w:pPr>
      <w:r>
        <w:rPr>
          <w:color w:val="5C6779"/>
          <w:sz w:val="19"/>
        </w:rPr>
        <w:t>Detalle en prosa su experiencia en electrónica: proyectos, productos o responsabilidades concretas, aunque sean de alcance reducido. El Anexo C recoge la declaración formal.</w:t>
      </w:r>
    </w:p>
    <w:p w14:paraId="05E4667F" w14:textId="77777777" w:rsidR="00DE05AD" w:rsidRDefault="00DE05AD" w:rsidP="00DE05AD">
      <w:pPr>
        <w:pStyle w:val="Ttulo3"/>
      </w:pPr>
      <w:r>
        <w:rPr>
          <w:b/>
          <w:color w:val="2A4E9E"/>
          <w:sz w:val="20"/>
        </w:rPr>
        <w:t>Resto del equipo técnico</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2407"/>
        <w:gridCol w:w="2409"/>
        <w:gridCol w:w="2411"/>
        <w:gridCol w:w="2411"/>
      </w:tblGrid>
      <w:tr w:rsidR="00DE05AD" w14:paraId="798098BB" w14:textId="77777777" w:rsidTr="00277D63">
        <w:trPr>
          <w:jc w:val="center"/>
        </w:trPr>
        <w:tc>
          <w:tcPr>
            <w:tcW w:w="2422" w:type="dxa"/>
            <w:shd w:val="clear" w:color="auto" w:fill="072357"/>
          </w:tcPr>
          <w:p w14:paraId="263CC51E" w14:textId="77777777" w:rsidR="00DE05AD" w:rsidRDefault="00DE05AD" w:rsidP="00277D63">
            <w:pPr>
              <w:spacing w:after="40"/>
            </w:pPr>
            <w:r>
              <w:rPr>
                <w:b/>
                <w:color w:val="FFFFFF"/>
                <w:sz w:val="17"/>
              </w:rPr>
              <w:t>Nombre</w:t>
            </w:r>
          </w:p>
        </w:tc>
        <w:tc>
          <w:tcPr>
            <w:tcW w:w="2422" w:type="dxa"/>
            <w:shd w:val="clear" w:color="auto" w:fill="072357"/>
          </w:tcPr>
          <w:p w14:paraId="0462E578" w14:textId="77777777" w:rsidR="00DE05AD" w:rsidRDefault="00DE05AD" w:rsidP="00277D63">
            <w:pPr>
              <w:spacing w:after="40"/>
            </w:pPr>
            <w:r>
              <w:rPr>
                <w:b/>
                <w:color w:val="FFFFFF"/>
                <w:sz w:val="17"/>
              </w:rPr>
              <w:t>Función en el proyecto</w:t>
            </w:r>
          </w:p>
        </w:tc>
        <w:tc>
          <w:tcPr>
            <w:tcW w:w="2422" w:type="dxa"/>
            <w:shd w:val="clear" w:color="auto" w:fill="072357"/>
          </w:tcPr>
          <w:p w14:paraId="6109F0B4" w14:textId="77777777" w:rsidR="00DE05AD" w:rsidRDefault="00DE05AD" w:rsidP="00277D63">
            <w:pPr>
              <w:spacing w:after="40"/>
            </w:pPr>
            <w:r>
              <w:rPr>
                <w:b/>
                <w:color w:val="FFFFFF"/>
                <w:sz w:val="17"/>
              </w:rPr>
              <w:t>Dedicación</w:t>
            </w:r>
          </w:p>
        </w:tc>
        <w:tc>
          <w:tcPr>
            <w:tcW w:w="2422" w:type="dxa"/>
            <w:shd w:val="clear" w:color="auto" w:fill="072357"/>
          </w:tcPr>
          <w:p w14:paraId="55640780" w14:textId="77777777" w:rsidR="00DE05AD" w:rsidRDefault="00DE05AD" w:rsidP="00277D63">
            <w:pPr>
              <w:spacing w:after="40"/>
            </w:pPr>
            <w:r>
              <w:rPr>
                <w:b/>
                <w:color w:val="FFFFFF"/>
                <w:sz w:val="17"/>
              </w:rPr>
              <w:t>Radicación</w:t>
            </w:r>
          </w:p>
        </w:tc>
      </w:tr>
      <w:tr w:rsidR="00DE05AD" w14:paraId="6515B237" w14:textId="77777777" w:rsidTr="00277D63">
        <w:trPr>
          <w:jc w:val="center"/>
        </w:trPr>
        <w:tc>
          <w:tcPr>
            <w:tcW w:w="2422" w:type="dxa"/>
          </w:tcPr>
          <w:p w14:paraId="557038F7" w14:textId="77777777" w:rsidR="00DE05AD" w:rsidRDefault="00DE05AD" w:rsidP="00277D63">
            <w:pPr>
              <w:spacing w:after="40"/>
            </w:pPr>
          </w:p>
        </w:tc>
        <w:tc>
          <w:tcPr>
            <w:tcW w:w="2422" w:type="dxa"/>
          </w:tcPr>
          <w:p w14:paraId="4D463F76" w14:textId="77777777" w:rsidR="00DE05AD" w:rsidRDefault="00DE05AD" w:rsidP="00277D63">
            <w:pPr>
              <w:spacing w:after="40"/>
            </w:pPr>
          </w:p>
        </w:tc>
        <w:tc>
          <w:tcPr>
            <w:tcW w:w="2422" w:type="dxa"/>
          </w:tcPr>
          <w:p w14:paraId="1AFD62A4" w14:textId="77777777" w:rsidR="00DE05AD" w:rsidRDefault="00DE05AD" w:rsidP="00277D63">
            <w:pPr>
              <w:spacing w:after="40"/>
            </w:pPr>
          </w:p>
        </w:tc>
        <w:tc>
          <w:tcPr>
            <w:tcW w:w="2422" w:type="dxa"/>
          </w:tcPr>
          <w:p w14:paraId="05BE0014" w14:textId="77777777" w:rsidR="00DE05AD" w:rsidRDefault="00DE05AD" w:rsidP="00277D63">
            <w:pPr>
              <w:spacing w:after="40"/>
            </w:pPr>
          </w:p>
        </w:tc>
      </w:tr>
      <w:tr w:rsidR="00DE05AD" w14:paraId="220E228F" w14:textId="77777777" w:rsidTr="00277D63">
        <w:trPr>
          <w:jc w:val="center"/>
        </w:trPr>
        <w:tc>
          <w:tcPr>
            <w:tcW w:w="2422" w:type="dxa"/>
            <w:shd w:val="clear" w:color="auto" w:fill="F5F7FA"/>
          </w:tcPr>
          <w:p w14:paraId="0C62D59B" w14:textId="77777777" w:rsidR="00DE05AD" w:rsidRDefault="00DE05AD" w:rsidP="00277D63">
            <w:pPr>
              <w:spacing w:after="40"/>
            </w:pPr>
          </w:p>
        </w:tc>
        <w:tc>
          <w:tcPr>
            <w:tcW w:w="2422" w:type="dxa"/>
            <w:shd w:val="clear" w:color="auto" w:fill="F5F7FA"/>
          </w:tcPr>
          <w:p w14:paraId="46A944D2" w14:textId="77777777" w:rsidR="00DE05AD" w:rsidRDefault="00DE05AD" w:rsidP="00277D63">
            <w:pPr>
              <w:spacing w:after="40"/>
            </w:pPr>
          </w:p>
        </w:tc>
        <w:tc>
          <w:tcPr>
            <w:tcW w:w="2422" w:type="dxa"/>
            <w:shd w:val="clear" w:color="auto" w:fill="F5F7FA"/>
          </w:tcPr>
          <w:p w14:paraId="66C1F7E4" w14:textId="77777777" w:rsidR="00DE05AD" w:rsidRDefault="00DE05AD" w:rsidP="00277D63">
            <w:pPr>
              <w:spacing w:after="40"/>
            </w:pPr>
          </w:p>
        </w:tc>
        <w:tc>
          <w:tcPr>
            <w:tcW w:w="2422" w:type="dxa"/>
            <w:shd w:val="clear" w:color="auto" w:fill="F5F7FA"/>
          </w:tcPr>
          <w:p w14:paraId="3A4FCA3C" w14:textId="77777777" w:rsidR="00DE05AD" w:rsidRDefault="00DE05AD" w:rsidP="00277D63">
            <w:pPr>
              <w:spacing w:after="40"/>
            </w:pPr>
          </w:p>
        </w:tc>
      </w:tr>
      <w:tr w:rsidR="00DE05AD" w14:paraId="4B9C85B9" w14:textId="77777777" w:rsidTr="00277D63">
        <w:trPr>
          <w:jc w:val="center"/>
        </w:trPr>
        <w:tc>
          <w:tcPr>
            <w:tcW w:w="2422" w:type="dxa"/>
          </w:tcPr>
          <w:p w14:paraId="13509BB9" w14:textId="77777777" w:rsidR="00DE05AD" w:rsidRDefault="00DE05AD" w:rsidP="00277D63">
            <w:pPr>
              <w:spacing w:after="40"/>
            </w:pPr>
          </w:p>
        </w:tc>
        <w:tc>
          <w:tcPr>
            <w:tcW w:w="2422" w:type="dxa"/>
          </w:tcPr>
          <w:p w14:paraId="1672BE88" w14:textId="77777777" w:rsidR="00DE05AD" w:rsidRDefault="00DE05AD" w:rsidP="00277D63">
            <w:pPr>
              <w:spacing w:after="40"/>
            </w:pPr>
          </w:p>
        </w:tc>
        <w:tc>
          <w:tcPr>
            <w:tcW w:w="2422" w:type="dxa"/>
          </w:tcPr>
          <w:p w14:paraId="4B043555" w14:textId="77777777" w:rsidR="00DE05AD" w:rsidRDefault="00DE05AD" w:rsidP="00277D63">
            <w:pPr>
              <w:spacing w:after="40"/>
            </w:pPr>
          </w:p>
        </w:tc>
        <w:tc>
          <w:tcPr>
            <w:tcW w:w="2422" w:type="dxa"/>
          </w:tcPr>
          <w:p w14:paraId="7B7ED41E" w14:textId="77777777" w:rsidR="00DE05AD" w:rsidRDefault="00DE05AD" w:rsidP="00277D63">
            <w:pPr>
              <w:spacing w:after="40"/>
            </w:pPr>
          </w:p>
        </w:tc>
      </w:tr>
      <w:tr w:rsidR="00DE05AD" w14:paraId="76714089" w14:textId="77777777" w:rsidTr="00277D63">
        <w:trPr>
          <w:jc w:val="center"/>
        </w:trPr>
        <w:tc>
          <w:tcPr>
            <w:tcW w:w="2422" w:type="dxa"/>
            <w:shd w:val="clear" w:color="auto" w:fill="F5F7FA"/>
          </w:tcPr>
          <w:p w14:paraId="4EC2E9BD" w14:textId="77777777" w:rsidR="00DE05AD" w:rsidRDefault="00DE05AD" w:rsidP="00277D63">
            <w:pPr>
              <w:spacing w:after="40"/>
            </w:pPr>
          </w:p>
        </w:tc>
        <w:tc>
          <w:tcPr>
            <w:tcW w:w="2422" w:type="dxa"/>
            <w:shd w:val="clear" w:color="auto" w:fill="F5F7FA"/>
          </w:tcPr>
          <w:p w14:paraId="268DE834" w14:textId="77777777" w:rsidR="00DE05AD" w:rsidRDefault="00DE05AD" w:rsidP="00277D63">
            <w:pPr>
              <w:spacing w:after="40"/>
            </w:pPr>
          </w:p>
        </w:tc>
        <w:tc>
          <w:tcPr>
            <w:tcW w:w="2422" w:type="dxa"/>
            <w:shd w:val="clear" w:color="auto" w:fill="F5F7FA"/>
          </w:tcPr>
          <w:p w14:paraId="2D11E5FD" w14:textId="77777777" w:rsidR="00DE05AD" w:rsidRDefault="00DE05AD" w:rsidP="00277D63">
            <w:pPr>
              <w:spacing w:after="40"/>
            </w:pPr>
          </w:p>
        </w:tc>
        <w:tc>
          <w:tcPr>
            <w:tcW w:w="2422" w:type="dxa"/>
            <w:shd w:val="clear" w:color="auto" w:fill="F5F7FA"/>
          </w:tcPr>
          <w:p w14:paraId="22B0DF3F" w14:textId="77777777" w:rsidR="00DE05AD" w:rsidRDefault="00DE05AD" w:rsidP="00277D63">
            <w:pPr>
              <w:spacing w:after="40"/>
            </w:pPr>
          </w:p>
        </w:tc>
      </w:tr>
    </w:tbl>
    <w:p w14:paraId="71C5C100" w14:textId="77777777" w:rsidR="00DE05AD" w:rsidRDefault="00DE05AD" w:rsidP="00DE05AD">
      <w:pPr>
        <w:spacing w:after="80"/>
      </w:pPr>
    </w:p>
    <w:p w14:paraId="4A8A194E" w14:textId="77777777" w:rsidR="00DE05AD" w:rsidRDefault="00DE05AD" w:rsidP="00DE05AD">
      <w:pPr>
        <w:pBdr>
          <w:left w:val="single" w:sz="12" w:space="10" w:color="9FB2D4"/>
        </w:pBdr>
        <w:spacing w:before="80" w:after="160"/>
        <w:ind w:left="173"/>
        <w:jc w:val="both"/>
      </w:pPr>
      <w:r>
        <w:rPr>
          <w:i/>
          <w:color w:val="3C4759"/>
          <w:sz w:val="18"/>
        </w:rPr>
        <w:t>Indique si el equipo de diseño está radicado en Panamá: la radicación en el país otorga tres puntos de bonificación. La residencia del responsable técnico no es requisito de la convocatoria.</w:t>
      </w:r>
    </w:p>
    <w:p w14:paraId="2EF9AC5D" w14:textId="77777777" w:rsidR="00DE05AD" w:rsidRDefault="00DE05AD" w:rsidP="00DE05AD">
      <w:pPr>
        <w:pStyle w:val="Ttulo2"/>
        <w:spacing w:before="280" w:after="100"/>
      </w:pPr>
      <w:r>
        <w:rPr>
          <w:rFonts w:ascii="Arial" w:hAnsi="Arial"/>
          <w:b/>
          <w:color w:val="072357"/>
          <w:sz w:val="22"/>
        </w:rPr>
        <w:t>B.5 La continuidad — aproximadamente una página</w:t>
      </w:r>
    </w:p>
    <w:p w14:paraId="3B563C42" w14:textId="77777777" w:rsidR="00DE05AD" w:rsidRDefault="00DE05AD" w:rsidP="00DE05AD">
      <w:pPr>
        <w:spacing w:after="120"/>
        <w:jc w:val="both"/>
      </w:pPr>
      <w:r>
        <w:rPr>
          <w:color w:val="1A1A1A"/>
        </w:rPr>
        <w:t>Qué destino dará la empresa a la capacidad instalada una vez concluido el programa.</w:t>
      </w:r>
    </w:p>
    <w:p w14:paraId="76528CF6" w14:textId="77777777" w:rsidR="00DE05AD" w:rsidRDefault="00DE05AD" w:rsidP="00DE05AD">
      <w:pPr>
        <w:pBdr>
          <w:left w:val="single" w:sz="12" w:space="10" w:color="9FB2D4"/>
        </w:pBdr>
        <w:spacing w:before="80" w:after="160"/>
        <w:ind w:left="173"/>
        <w:jc w:val="both"/>
      </w:pPr>
      <w:r>
        <w:rPr>
          <w:i/>
          <w:color w:val="3C4759"/>
          <w:sz w:val="18"/>
        </w:rPr>
        <w:t>Responda: ¿el producto se comercializa por sí mismo o se integra en algo que la empresa ya vende? ¿Qué segundo diseño haría con la capacidad adquirida? ¿Sustituye este proyecto un diseño externo que la empresa hoy paga? ¿Quién, nominalmente, sostendrá la capacidad dentro de la empresa una vez terminado el acompañamiento?</w:t>
      </w:r>
    </w:p>
    <w:p w14:paraId="57F6A32A" w14:textId="77777777" w:rsidR="00DE05AD" w:rsidRDefault="00DE05AD" w:rsidP="00DE05AD">
      <w:pPr>
        <w:pStyle w:val="Ttulo2"/>
        <w:spacing w:before="280" w:after="100"/>
      </w:pPr>
      <w:r>
        <w:rPr>
          <w:rFonts w:ascii="Arial" w:hAnsi="Arial"/>
          <w:b/>
          <w:color w:val="072357"/>
          <w:sz w:val="22"/>
        </w:rPr>
        <w:t>B.6 Empresa tractora — solo si aplica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402D3ED3" w14:textId="77777777" w:rsidTr="00277D63">
        <w:trPr>
          <w:jc w:val="center"/>
        </w:trPr>
        <w:tc>
          <w:tcPr>
            <w:tcW w:w="4360" w:type="dxa"/>
            <w:shd w:val="clear" w:color="auto" w:fill="F5F7FA"/>
          </w:tcPr>
          <w:p w14:paraId="2BDE6E62" w14:textId="77777777" w:rsidR="00DE05AD" w:rsidRDefault="00DE05AD" w:rsidP="00277D63">
            <w:pPr>
              <w:spacing w:after="40"/>
            </w:pPr>
            <w:r>
              <w:rPr>
                <w:b/>
                <w:color w:val="1A1A1A"/>
                <w:sz w:val="18"/>
              </w:rPr>
              <w:t>Razón social de la tractora</w:t>
            </w:r>
          </w:p>
        </w:tc>
        <w:tc>
          <w:tcPr>
            <w:tcW w:w="5328" w:type="dxa"/>
            <w:shd w:val="clear" w:color="auto" w:fill="FAFBFD"/>
          </w:tcPr>
          <w:p w14:paraId="0F3D5D34" w14:textId="77777777" w:rsidR="00DE05AD" w:rsidRDefault="00DE05AD" w:rsidP="00277D63">
            <w:pPr>
              <w:spacing w:after="40"/>
            </w:pPr>
          </w:p>
        </w:tc>
      </w:tr>
      <w:tr w:rsidR="00DE05AD" w14:paraId="394F5952" w14:textId="77777777" w:rsidTr="00277D63">
        <w:trPr>
          <w:jc w:val="center"/>
        </w:trPr>
        <w:tc>
          <w:tcPr>
            <w:tcW w:w="4360" w:type="dxa"/>
            <w:shd w:val="clear" w:color="auto" w:fill="F5F7FA"/>
          </w:tcPr>
          <w:p w14:paraId="22D00191" w14:textId="77777777" w:rsidR="00DE05AD" w:rsidRDefault="00DE05AD" w:rsidP="00277D63">
            <w:pPr>
              <w:spacing w:after="40"/>
            </w:pPr>
            <w:r>
              <w:rPr>
                <w:b/>
                <w:color w:val="1A1A1A"/>
                <w:sz w:val="18"/>
              </w:rPr>
              <w:t>Sector y actividad</w:t>
            </w:r>
          </w:p>
        </w:tc>
        <w:tc>
          <w:tcPr>
            <w:tcW w:w="5328" w:type="dxa"/>
            <w:shd w:val="clear" w:color="auto" w:fill="FAFBFD"/>
          </w:tcPr>
          <w:p w14:paraId="20D8D425" w14:textId="77777777" w:rsidR="00DE05AD" w:rsidRDefault="00DE05AD" w:rsidP="00277D63">
            <w:pPr>
              <w:spacing w:after="40"/>
            </w:pPr>
          </w:p>
        </w:tc>
      </w:tr>
      <w:tr w:rsidR="00DE05AD" w14:paraId="66D3CED1" w14:textId="77777777" w:rsidTr="00277D63">
        <w:trPr>
          <w:jc w:val="center"/>
        </w:trPr>
        <w:tc>
          <w:tcPr>
            <w:tcW w:w="4360" w:type="dxa"/>
            <w:shd w:val="clear" w:color="auto" w:fill="F5F7FA"/>
          </w:tcPr>
          <w:p w14:paraId="34227C60" w14:textId="77777777" w:rsidR="00DE05AD" w:rsidRDefault="00DE05AD" w:rsidP="00277D63">
            <w:pPr>
              <w:spacing w:after="40"/>
            </w:pPr>
            <w:r>
              <w:rPr>
                <w:b/>
                <w:color w:val="1A1A1A"/>
                <w:sz w:val="18"/>
              </w:rPr>
              <w:t>Necesidad que motiva el proyecto</w:t>
            </w:r>
          </w:p>
        </w:tc>
        <w:tc>
          <w:tcPr>
            <w:tcW w:w="5328" w:type="dxa"/>
            <w:shd w:val="clear" w:color="auto" w:fill="FAFBFD"/>
          </w:tcPr>
          <w:p w14:paraId="2A0A43B2" w14:textId="77777777" w:rsidR="00DE05AD" w:rsidRDefault="00DE05AD" w:rsidP="00277D63">
            <w:pPr>
              <w:spacing w:after="40"/>
            </w:pPr>
          </w:p>
        </w:tc>
      </w:tr>
    </w:tbl>
    <w:p w14:paraId="66B208E2" w14:textId="77777777" w:rsidR="00DE05AD" w:rsidRDefault="00DE05AD" w:rsidP="00DE05AD">
      <w:pPr>
        <w:spacing w:after="80"/>
      </w:pPr>
    </w:p>
    <w:p w14:paraId="570BA197" w14:textId="77777777" w:rsidR="00DE05AD" w:rsidRDefault="00DE05AD" w:rsidP="00DE05AD">
      <w:pPr>
        <w:spacing w:after="120"/>
        <w:jc w:val="both"/>
      </w:pPr>
      <w:r>
        <w:rPr>
          <w:color w:val="5C6779"/>
          <w:sz w:val="19"/>
        </w:rPr>
        <w:t>Naturaleza del apoyo. Marque lo que corresponda:</w:t>
      </w:r>
    </w:p>
    <w:p w14:paraId="7442EF60"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Carta de apoyo</w:t>
      </w:r>
    </w:p>
    <w:p w14:paraId="46E627B1"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Aporte económico. Monto en USD: ..............................</w:t>
      </w:r>
    </w:p>
    <w:p w14:paraId="068D87D9"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Acceso a instalaciones para pruebas de campo</w:t>
      </w:r>
    </w:p>
    <w:p w14:paraId="7EA13B70"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Otro: ....................................................................</w:t>
      </w:r>
    </w:p>
    <w:p w14:paraId="0A722CF4" w14:textId="77777777" w:rsidR="00DE05AD" w:rsidRDefault="00DE05AD" w:rsidP="00DE05AD">
      <w:pPr>
        <w:pBdr>
          <w:left w:val="single" w:sz="12" w:space="10" w:color="9FB2D4"/>
        </w:pBdr>
        <w:spacing w:before="80" w:after="160"/>
        <w:ind w:left="173"/>
        <w:jc w:val="both"/>
      </w:pPr>
      <w:r>
        <w:rPr>
          <w:i/>
          <w:color w:val="3C4759"/>
          <w:sz w:val="18"/>
        </w:rPr>
        <w:t>La empresa tractora no postula y no recibe beneficio del programa. El producto y todos los derechos de propiedad intelectual pertenecen a la empresa postulante. La carta del Anexo E debe declararlo expresamente.</w:t>
      </w:r>
    </w:p>
    <w:p w14:paraId="59334A75" w14:textId="77777777" w:rsidR="00DE05AD" w:rsidRDefault="00DE05AD" w:rsidP="00DE05AD">
      <w:pPr>
        <w:pStyle w:val="Ttulo2"/>
        <w:spacing w:before="280" w:after="100"/>
      </w:pPr>
      <w:r>
        <w:rPr>
          <w:rFonts w:ascii="Arial" w:hAnsi="Arial"/>
          <w:b/>
          <w:color w:val="072357"/>
          <w:sz w:val="22"/>
        </w:rPr>
        <w:t>B.7 Cláusula de exclusividad — solo si la propone la postulante</w:t>
      </w:r>
    </w:p>
    <w:p w14:paraId="1FBC3EBA" w14:textId="77777777" w:rsidR="00DE05AD" w:rsidRDefault="00DE05AD" w:rsidP="00DE05AD">
      <w:pPr>
        <w:spacing w:after="120"/>
        <w:jc w:val="both"/>
      </w:pPr>
      <w:r>
        <w:rPr>
          <w:color w:val="1A1A1A"/>
        </w:rPr>
        <w:t>La cláusula existe únicamente si la propone la empresa postulante y solo si la tractora realiza un aporte económico verificable. Describa su alcance con precisión.</w:t>
      </w:r>
    </w:p>
    <w:p w14:paraId="13BF1F58" w14:textId="77777777" w:rsidR="00DE05AD" w:rsidRDefault="00DE05AD" w:rsidP="00DE05AD">
      <w:pPr>
        <w:pBdr>
          <w:left w:val="single" w:sz="12" w:space="10" w:color="072357"/>
        </w:pBdr>
        <w:spacing w:before="80" w:after="160"/>
        <w:ind w:left="173"/>
        <w:jc w:val="both"/>
      </w:pPr>
      <w:r>
        <w:rPr>
          <w:b/>
          <w:color w:val="072357"/>
          <w:sz w:val="19"/>
        </w:rPr>
        <w:t>Efecto en la puntuación.</w:t>
      </w:r>
      <w:r>
        <w:rPr>
          <w:color w:val="072357"/>
          <w:sz w:val="19"/>
        </w:rPr>
        <w:t xml:space="preserve"> Rellenar esta sección significa proponer la cláusula. La postulación que la incorpora </w:t>
      </w:r>
      <w:r>
        <w:rPr>
          <w:b/>
          <w:color w:val="072357"/>
          <w:sz w:val="19"/>
        </w:rPr>
        <w:t>no recibe</w:t>
      </w:r>
      <w:r>
        <w:rPr>
          <w:color w:val="072357"/>
          <w:sz w:val="19"/>
        </w:rPr>
        <w:t xml:space="preserve"> los cuatro puntos de bonificación que el numeral 9.3 de las Bases otorga a la postulación sin exclusividad. Complete B.7 únicamente si, ponderado ese efecto, decide proponerla.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4E6869DE" w14:textId="77777777" w:rsidTr="00277D63">
        <w:trPr>
          <w:jc w:val="center"/>
        </w:trPr>
        <w:tc>
          <w:tcPr>
            <w:tcW w:w="4360" w:type="dxa"/>
            <w:shd w:val="clear" w:color="auto" w:fill="F5F7FA"/>
          </w:tcPr>
          <w:p w14:paraId="2622282B" w14:textId="77777777" w:rsidR="00DE05AD" w:rsidRDefault="00DE05AD" w:rsidP="00277D63">
            <w:pPr>
              <w:spacing w:after="40"/>
            </w:pPr>
            <w:r>
              <w:rPr>
                <w:b/>
                <w:color w:val="1A1A1A"/>
                <w:sz w:val="18"/>
              </w:rPr>
              <w:t>Duración propuesta (máximo doce meses desde el cierre certificado)</w:t>
            </w:r>
          </w:p>
        </w:tc>
        <w:tc>
          <w:tcPr>
            <w:tcW w:w="5328" w:type="dxa"/>
            <w:shd w:val="clear" w:color="auto" w:fill="FAFBFD"/>
          </w:tcPr>
          <w:p w14:paraId="076BD21D" w14:textId="77777777" w:rsidR="00DE05AD" w:rsidRDefault="00DE05AD" w:rsidP="00277D63">
            <w:pPr>
              <w:spacing w:after="40"/>
            </w:pPr>
          </w:p>
        </w:tc>
      </w:tr>
      <w:tr w:rsidR="00DE05AD" w14:paraId="53E14764" w14:textId="77777777" w:rsidTr="00277D63">
        <w:trPr>
          <w:jc w:val="center"/>
        </w:trPr>
        <w:tc>
          <w:tcPr>
            <w:tcW w:w="4360" w:type="dxa"/>
            <w:shd w:val="clear" w:color="auto" w:fill="F5F7FA"/>
          </w:tcPr>
          <w:p w14:paraId="16B2407E" w14:textId="77777777" w:rsidR="00DE05AD" w:rsidRDefault="00DE05AD" w:rsidP="00277D63">
            <w:pPr>
              <w:spacing w:after="40"/>
            </w:pPr>
            <w:r>
              <w:rPr>
                <w:b/>
                <w:color w:val="1A1A1A"/>
                <w:sz w:val="18"/>
              </w:rPr>
              <w:t>Territorio (solo la República de Panamá)</w:t>
            </w:r>
          </w:p>
        </w:tc>
        <w:tc>
          <w:tcPr>
            <w:tcW w:w="5328" w:type="dxa"/>
            <w:shd w:val="clear" w:color="auto" w:fill="FAFBFD"/>
          </w:tcPr>
          <w:p w14:paraId="4F60E941" w14:textId="77777777" w:rsidR="00DE05AD" w:rsidRDefault="00DE05AD" w:rsidP="00277D63">
            <w:pPr>
              <w:spacing w:after="40"/>
            </w:pPr>
          </w:p>
        </w:tc>
      </w:tr>
      <w:tr w:rsidR="00DE05AD" w14:paraId="15EFC779" w14:textId="77777777" w:rsidTr="00277D63">
        <w:trPr>
          <w:jc w:val="center"/>
        </w:trPr>
        <w:tc>
          <w:tcPr>
            <w:tcW w:w="4360" w:type="dxa"/>
            <w:shd w:val="clear" w:color="auto" w:fill="F5F7FA"/>
          </w:tcPr>
          <w:p w14:paraId="047CACEF" w14:textId="77777777" w:rsidR="00DE05AD" w:rsidRDefault="00DE05AD" w:rsidP="00277D63">
            <w:pPr>
              <w:spacing w:after="40"/>
            </w:pPr>
            <w:r>
              <w:rPr>
                <w:b/>
                <w:color w:val="1A1A1A"/>
                <w:sz w:val="18"/>
              </w:rPr>
              <w:t>Productos o mercados alcanzados</w:t>
            </w:r>
          </w:p>
        </w:tc>
        <w:tc>
          <w:tcPr>
            <w:tcW w:w="5328" w:type="dxa"/>
            <w:shd w:val="clear" w:color="auto" w:fill="FAFBFD"/>
          </w:tcPr>
          <w:p w14:paraId="3E030BFD" w14:textId="77777777" w:rsidR="00DE05AD" w:rsidRDefault="00DE05AD" w:rsidP="00277D63">
            <w:pPr>
              <w:spacing w:after="40"/>
            </w:pPr>
          </w:p>
        </w:tc>
      </w:tr>
      <w:tr w:rsidR="00DE05AD" w14:paraId="6809C61F" w14:textId="77777777" w:rsidTr="00277D63">
        <w:trPr>
          <w:jc w:val="center"/>
        </w:trPr>
        <w:tc>
          <w:tcPr>
            <w:tcW w:w="4360" w:type="dxa"/>
            <w:shd w:val="clear" w:color="auto" w:fill="F5F7FA"/>
          </w:tcPr>
          <w:p w14:paraId="2AC42947" w14:textId="77777777" w:rsidR="00DE05AD" w:rsidRDefault="00DE05AD" w:rsidP="00277D63">
            <w:pPr>
              <w:spacing w:after="40"/>
            </w:pPr>
            <w:r>
              <w:rPr>
                <w:b/>
                <w:color w:val="1A1A1A"/>
                <w:sz w:val="18"/>
              </w:rPr>
              <w:t>Aporte económico de la tractora que la sustenta</w:t>
            </w:r>
          </w:p>
        </w:tc>
        <w:tc>
          <w:tcPr>
            <w:tcW w:w="5328" w:type="dxa"/>
            <w:shd w:val="clear" w:color="auto" w:fill="FAFBFD"/>
          </w:tcPr>
          <w:p w14:paraId="427044BC" w14:textId="77777777" w:rsidR="00DE05AD" w:rsidRDefault="00DE05AD" w:rsidP="00277D63">
            <w:pPr>
              <w:spacing w:after="40"/>
            </w:pPr>
          </w:p>
        </w:tc>
      </w:tr>
    </w:tbl>
    <w:p w14:paraId="5A028DB1" w14:textId="77777777" w:rsidR="00DE05AD" w:rsidRDefault="00DE05AD" w:rsidP="00DE05AD">
      <w:pPr>
        <w:spacing w:after="80"/>
      </w:pPr>
    </w:p>
    <w:p w14:paraId="2F02B7DD" w14:textId="77777777" w:rsidR="00DE05AD" w:rsidRDefault="00DE05AD" w:rsidP="00DE05AD">
      <w:pPr>
        <w:pBdr>
          <w:left w:val="single" w:sz="12" w:space="10" w:color="DA121A"/>
        </w:pBdr>
        <w:spacing w:before="80" w:after="160"/>
        <w:ind w:left="173"/>
        <w:jc w:val="both"/>
      </w:pPr>
      <w:r>
        <w:rPr>
          <w:b/>
          <w:color w:val="DA121A"/>
          <w:sz w:val="19"/>
        </w:rPr>
        <w:t>Límites irreductibles. La cláusula no puede exceder doce meses desde el cierre certificado del programa —no desde la entrega del diseño—, no puede alcanzar territorio distinto de Panamá, y en ningún caso alcanza la venta fuera de Panamá, la propiedad intelectual, ni el uso por la postulante de la capacidad adquirida en otros diseños.</w:t>
      </w:r>
    </w:p>
    <w:p w14:paraId="165456BB" w14:textId="77777777" w:rsidR="00DE05AD" w:rsidRDefault="00DE05AD" w:rsidP="00DE05AD">
      <w:pPr>
        <w:pBdr>
          <w:left w:val="single" w:sz="12" w:space="10" w:color="072357"/>
        </w:pBdr>
        <w:spacing w:before="80" w:after="160"/>
        <w:ind w:left="173"/>
        <w:jc w:val="both"/>
      </w:pPr>
      <w:r>
        <w:rPr>
          <w:b/>
          <w:color w:val="072357"/>
          <w:sz w:val="19"/>
        </w:rPr>
        <w:lastRenderedPageBreak/>
        <w:t>Recordatorio.</w:t>
      </w:r>
      <w:r>
        <w:rPr>
          <w:color w:val="072357"/>
          <w:sz w:val="19"/>
        </w:rPr>
        <w:t xml:space="preserve"> No adjunte esquemáticos, archivos de diseño, código fuente ni listas de materiales. Si su ficha contiene la solución técnica que constituye su ventaja competitiva, retírela: no se evalúa y el programa prefiere no tenerla.</w:t>
      </w:r>
    </w:p>
    <w:p w14:paraId="3C8FF550" w14:textId="77777777" w:rsidR="00DE05AD" w:rsidRDefault="00DE05AD" w:rsidP="00DE05AD">
      <w:pPr>
        <w:pBdr>
          <w:bottom w:val="single" w:sz="14" w:space="8" w:color="DA121A"/>
        </w:pBdr>
        <w:spacing w:before="400" w:after="80"/>
      </w:pPr>
      <w:r>
        <w:rPr>
          <w:b/>
          <w:color w:val="072357"/>
          <w:sz w:val="34"/>
        </w:rPr>
        <w:t>Anexo C — Declaración del Ingeniero Líder</w:t>
      </w:r>
    </w:p>
    <w:p w14:paraId="79C2CC6F" w14:textId="77777777" w:rsidR="00DE05AD" w:rsidRDefault="00DE05AD" w:rsidP="00DE05AD">
      <w:pPr>
        <w:spacing w:after="120"/>
        <w:jc w:val="both"/>
      </w:pPr>
      <w:r>
        <w:rPr>
          <w:color w:val="5C6779"/>
          <w:sz w:val="19"/>
        </w:rPr>
        <w:t>Lo firman el Ingeniero Líder y el representante legal de la empresa.</w:t>
      </w:r>
    </w:p>
    <w:p w14:paraId="4129BE60" w14:textId="77777777" w:rsidR="00DE05AD" w:rsidRDefault="00DE05AD" w:rsidP="00DE05AD">
      <w:pPr>
        <w:pStyle w:val="Ttulo2"/>
        <w:spacing w:before="280" w:after="100"/>
      </w:pPr>
      <w:r>
        <w:rPr>
          <w:rFonts w:ascii="Arial" w:hAnsi="Arial"/>
          <w:b/>
          <w:color w:val="072357"/>
          <w:sz w:val="22"/>
        </w:rPr>
        <w:t>C.1 Identificación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7DCA35B8" w14:textId="77777777" w:rsidTr="00277D63">
        <w:trPr>
          <w:jc w:val="center"/>
        </w:trPr>
        <w:tc>
          <w:tcPr>
            <w:tcW w:w="4360" w:type="dxa"/>
            <w:shd w:val="clear" w:color="auto" w:fill="F5F7FA"/>
          </w:tcPr>
          <w:p w14:paraId="7979530C" w14:textId="77777777" w:rsidR="00DE05AD" w:rsidRDefault="00DE05AD" w:rsidP="00277D63">
            <w:pPr>
              <w:spacing w:after="40"/>
            </w:pPr>
            <w:r>
              <w:rPr>
                <w:b/>
                <w:color w:val="1A1A1A"/>
                <w:sz w:val="18"/>
              </w:rPr>
              <w:t>Nombre completo</w:t>
            </w:r>
          </w:p>
        </w:tc>
        <w:tc>
          <w:tcPr>
            <w:tcW w:w="5328" w:type="dxa"/>
            <w:shd w:val="clear" w:color="auto" w:fill="FAFBFD"/>
          </w:tcPr>
          <w:p w14:paraId="3E73DBF6" w14:textId="77777777" w:rsidR="00DE05AD" w:rsidRDefault="00DE05AD" w:rsidP="00277D63">
            <w:pPr>
              <w:spacing w:after="40"/>
            </w:pPr>
          </w:p>
        </w:tc>
      </w:tr>
      <w:tr w:rsidR="00DE05AD" w14:paraId="5619D5C4" w14:textId="77777777" w:rsidTr="00277D63">
        <w:trPr>
          <w:jc w:val="center"/>
        </w:trPr>
        <w:tc>
          <w:tcPr>
            <w:tcW w:w="4360" w:type="dxa"/>
            <w:shd w:val="clear" w:color="auto" w:fill="F5F7FA"/>
          </w:tcPr>
          <w:p w14:paraId="517BCD60" w14:textId="77777777" w:rsidR="00DE05AD" w:rsidRDefault="00DE05AD" w:rsidP="00277D63">
            <w:pPr>
              <w:spacing w:after="40"/>
            </w:pPr>
            <w:r>
              <w:rPr>
                <w:b/>
                <w:color w:val="1A1A1A"/>
                <w:sz w:val="18"/>
              </w:rPr>
              <w:t>Cédula o pasaporte</w:t>
            </w:r>
          </w:p>
        </w:tc>
        <w:tc>
          <w:tcPr>
            <w:tcW w:w="5328" w:type="dxa"/>
            <w:shd w:val="clear" w:color="auto" w:fill="FAFBFD"/>
          </w:tcPr>
          <w:p w14:paraId="1582CDB2" w14:textId="77777777" w:rsidR="00DE05AD" w:rsidRDefault="00DE05AD" w:rsidP="00277D63">
            <w:pPr>
              <w:spacing w:after="40"/>
            </w:pPr>
          </w:p>
        </w:tc>
      </w:tr>
      <w:tr w:rsidR="00DE05AD" w14:paraId="4A94802E" w14:textId="77777777" w:rsidTr="00277D63">
        <w:trPr>
          <w:jc w:val="center"/>
        </w:trPr>
        <w:tc>
          <w:tcPr>
            <w:tcW w:w="4360" w:type="dxa"/>
            <w:shd w:val="clear" w:color="auto" w:fill="F5F7FA"/>
          </w:tcPr>
          <w:p w14:paraId="382AB192" w14:textId="77777777" w:rsidR="00DE05AD" w:rsidRDefault="00DE05AD" w:rsidP="00277D63">
            <w:pPr>
              <w:spacing w:after="40"/>
            </w:pPr>
            <w:r>
              <w:rPr>
                <w:b/>
                <w:color w:val="1A1A1A"/>
                <w:sz w:val="18"/>
              </w:rPr>
              <w:t>Formación académica</w:t>
            </w:r>
          </w:p>
        </w:tc>
        <w:tc>
          <w:tcPr>
            <w:tcW w:w="5328" w:type="dxa"/>
            <w:shd w:val="clear" w:color="auto" w:fill="FAFBFD"/>
          </w:tcPr>
          <w:p w14:paraId="58EB010F" w14:textId="77777777" w:rsidR="00DE05AD" w:rsidRDefault="00DE05AD" w:rsidP="00277D63">
            <w:pPr>
              <w:spacing w:after="40"/>
            </w:pPr>
          </w:p>
        </w:tc>
      </w:tr>
      <w:tr w:rsidR="00DE05AD" w14:paraId="71D4B5CF" w14:textId="77777777" w:rsidTr="00277D63">
        <w:trPr>
          <w:jc w:val="center"/>
        </w:trPr>
        <w:tc>
          <w:tcPr>
            <w:tcW w:w="4360" w:type="dxa"/>
            <w:shd w:val="clear" w:color="auto" w:fill="F5F7FA"/>
          </w:tcPr>
          <w:p w14:paraId="3E06357C" w14:textId="77777777" w:rsidR="00DE05AD" w:rsidRDefault="00DE05AD" w:rsidP="00277D63">
            <w:pPr>
              <w:spacing w:after="40"/>
            </w:pPr>
            <w:r>
              <w:rPr>
                <w:b/>
                <w:color w:val="1A1A1A"/>
                <w:sz w:val="18"/>
              </w:rPr>
              <w:t>Cargo actual en la empresa</w:t>
            </w:r>
          </w:p>
        </w:tc>
        <w:tc>
          <w:tcPr>
            <w:tcW w:w="5328" w:type="dxa"/>
            <w:shd w:val="clear" w:color="auto" w:fill="FAFBFD"/>
          </w:tcPr>
          <w:p w14:paraId="0F3EA88C" w14:textId="77777777" w:rsidR="00DE05AD" w:rsidRDefault="00DE05AD" w:rsidP="00277D63">
            <w:pPr>
              <w:spacing w:after="40"/>
            </w:pPr>
          </w:p>
        </w:tc>
      </w:tr>
      <w:tr w:rsidR="00DE05AD" w14:paraId="7796A9BA" w14:textId="77777777" w:rsidTr="00277D63">
        <w:trPr>
          <w:jc w:val="center"/>
        </w:trPr>
        <w:tc>
          <w:tcPr>
            <w:tcW w:w="4360" w:type="dxa"/>
            <w:shd w:val="clear" w:color="auto" w:fill="F5F7FA"/>
          </w:tcPr>
          <w:p w14:paraId="084FB3D3" w14:textId="77777777" w:rsidR="00DE05AD" w:rsidRDefault="00DE05AD" w:rsidP="00277D63">
            <w:pPr>
              <w:spacing w:after="40"/>
            </w:pPr>
            <w:r>
              <w:rPr>
                <w:b/>
                <w:color w:val="1A1A1A"/>
                <w:sz w:val="18"/>
              </w:rPr>
              <w:t>Correo electrónico</w:t>
            </w:r>
          </w:p>
        </w:tc>
        <w:tc>
          <w:tcPr>
            <w:tcW w:w="5328" w:type="dxa"/>
            <w:shd w:val="clear" w:color="auto" w:fill="FAFBFD"/>
          </w:tcPr>
          <w:p w14:paraId="74B24F3C" w14:textId="77777777" w:rsidR="00DE05AD" w:rsidRDefault="00DE05AD" w:rsidP="00277D63">
            <w:pPr>
              <w:spacing w:after="40"/>
            </w:pPr>
          </w:p>
        </w:tc>
      </w:tr>
      <w:tr w:rsidR="00DE05AD" w14:paraId="660C0095" w14:textId="77777777" w:rsidTr="00277D63">
        <w:trPr>
          <w:jc w:val="center"/>
        </w:trPr>
        <w:tc>
          <w:tcPr>
            <w:tcW w:w="4360" w:type="dxa"/>
            <w:shd w:val="clear" w:color="auto" w:fill="F5F7FA"/>
          </w:tcPr>
          <w:p w14:paraId="69FA4B5D" w14:textId="77777777" w:rsidR="00DE05AD" w:rsidRDefault="00DE05AD" w:rsidP="00277D63">
            <w:pPr>
              <w:spacing w:after="40"/>
            </w:pPr>
            <w:r>
              <w:rPr>
                <w:b/>
                <w:color w:val="1A1A1A"/>
                <w:sz w:val="18"/>
              </w:rPr>
              <w:t>Teléfono móvil</w:t>
            </w:r>
          </w:p>
        </w:tc>
        <w:tc>
          <w:tcPr>
            <w:tcW w:w="5328" w:type="dxa"/>
            <w:shd w:val="clear" w:color="auto" w:fill="FAFBFD"/>
          </w:tcPr>
          <w:p w14:paraId="422A264C" w14:textId="77777777" w:rsidR="00DE05AD" w:rsidRDefault="00DE05AD" w:rsidP="00277D63">
            <w:pPr>
              <w:spacing w:after="40"/>
            </w:pPr>
          </w:p>
        </w:tc>
      </w:tr>
    </w:tbl>
    <w:p w14:paraId="757F3F33" w14:textId="77777777" w:rsidR="00DE05AD" w:rsidRDefault="00DE05AD" w:rsidP="00DE05AD">
      <w:pPr>
        <w:spacing w:after="80"/>
      </w:pPr>
    </w:p>
    <w:p w14:paraId="2DA87706" w14:textId="77777777" w:rsidR="00DE05AD" w:rsidRDefault="00DE05AD" w:rsidP="00DE05AD">
      <w:pPr>
        <w:pStyle w:val="Ttulo2"/>
        <w:spacing w:before="280" w:after="100"/>
      </w:pPr>
      <w:r>
        <w:rPr>
          <w:rFonts w:ascii="Arial" w:hAnsi="Arial"/>
          <w:b/>
          <w:color w:val="072357"/>
          <w:sz w:val="22"/>
        </w:rPr>
        <w:t>C.2 Antigüedad en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28291D0A" w14:textId="77777777" w:rsidTr="00277D63">
        <w:trPr>
          <w:jc w:val="center"/>
        </w:trPr>
        <w:tc>
          <w:tcPr>
            <w:tcW w:w="4360" w:type="dxa"/>
            <w:shd w:val="clear" w:color="auto" w:fill="F5F7FA"/>
          </w:tcPr>
          <w:p w14:paraId="32EADF72" w14:textId="77777777" w:rsidR="00DE05AD" w:rsidRDefault="00DE05AD" w:rsidP="00277D63">
            <w:pPr>
              <w:spacing w:after="40"/>
            </w:pPr>
            <w:r>
              <w:rPr>
                <w:b/>
                <w:color w:val="1A1A1A"/>
                <w:sz w:val="18"/>
              </w:rPr>
              <w:t>Fecha de ingreso a la empresa (día, mes, año)</w:t>
            </w:r>
          </w:p>
        </w:tc>
        <w:tc>
          <w:tcPr>
            <w:tcW w:w="5328" w:type="dxa"/>
            <w:shd w:val="clear" w:color="auto" w:fill="FAFBFD"/>
          </w:tcPr>
          <w:p w14:paraId="778AF014" w14:textId="77777777" w:rsidR="00DE05AD" w:rsidRDefault="00DE05AD" w:rsidP="00277D63">
            <w:pPr>
              <w:spacing w:after="40"/>
            </w:pPr>
          </w:p>
        </w:tc>
      </w:tr>
      <w:tr w:rsidR="00DE05AD" w14:paraId="4EEA40F4" w14:textId="77777777" w:rsidTr="00277D63">
        <w:trPr>
          <w:jc w:val="center"/>
        </w:trPr>
        <w:tc>
          <w:tcPr>
            <w:tcW w:w="4360" w:type="dxa"/>
            <w:shd w:val="clear" w:color="auto" w:fill="F5F7FA"/>
          </w:tcPr>
          <w:p w14:paraId="4C4BC027" w14:textId="77777777" w:rsidR="00DE05AD" w:rsidRDefault="00DE05AD" w:rsidP="00277D63">
            <w:pPr>
              <w:spacing w:after="40"/>
            </w:pPr>
            <w:r>
              <w:rPr>
                <w:b/>
                <w:color w:val="1A1A1A"/>
                <w:sz w:val="18"/>
              </w:rPr>
              <w:t>Antigüedad al cierre de recepción</w:t>
            </w:r>
          </w:p>
        </w:tc>
        <w:tc>
          <w:tcPr>
            <w:tcW w:w="5328" w:type="dxa"/>
            <w:shd w:val="clear" w:color="auto" w:fill="FAFBFD"/>
          </w:tcPr>
          <w:p w14:paraId="111788DD" w14:textId="77777777" w:rsidR="00DE05AD" w:rsidRDefault="00DE05AD" w:rsidP="00277D63">
            <w:pPr>
              <w:spacing w:after="40"/>
            </w:pPr>
          </w:p>
        </w:tc>
      </w:tr>
    </w:tbl>
    <w:p w14:paraId="0BCAB31A" w14:textId="77777777" w:rsidR="00DE05AD" w:rsidRDefault="00DE05AD" w:rsidP="00DE05AD">
      <w:pPr>
        <w:spacing w:after="80"/>
      </w:pPr>
    </w:p>
    <w:p w14:paraId="7A45937B" w14:textId="77777777" w:rsidR="00DE05AD" w:rsidRDefault="00DE05AD" w:rsidP="00DE05AD">
      <w:pPr>
        <w:pBdr>
          <w:left w:val="single" w:sz="12" w:space="10" w:color="9FB2D4"/>
        </w:pBdr>
        <w:spacing w:before="80" w:after="160"/>
        <w:ind w:left="173"/>
        <w:jc w:val="both"/>
      </w:pPr>
      <w:r>
        <w:rPr>
          <w:i/>
          <w:color w:val="3C4759"/>
          <w:sz w:val="18"/>
        </w:rPr>
        <w:t>La antigüedad mínima de un año no admite excepción. Su propósito es que el beneficio del programa se instale en el equipo estable de la empresa y no en una contratación hecha para la ocasión. Se verifica al cierre de recepción de postulaciones, momento en que se comprueban todos los requisitos formales conforme al numeral 6.1 de las Bases.</w:t>
      </w:r>
    </w:p>
    <w:p w14:paraId="5A37C7DF" w14:textId="77777777" w:rsidR="00DE05AD" w:rsidRDefault="00DE05AD" w:rsidP="00DE05AD">
      <w:pPr>
        <w:pStyle w:val="Ttulo2"/>
        <w:spacing w:before="280" w:after="100"/>
      </w:pPr>
      <w:r>
        <w:rPr>
          <w:rFonts w:ascii="Arial" w:hAnsi="Arial"/>
          <w:b/>
          <w:color w:val="072357"/>
          <w:sz w:val="22"/>
        </w:rPr>
        <w:t>C.3 Experiencia en electrónica</w:t>
      </w:r>
    </w:p>
    <w:p w14:paraId="28FBAF53" w14:textId="77777777" w:rsidR="00DE05AD" w:rsidRDefault="00DE05AD" w:rsidP="00DE05AD">
      <w:pPr>
        <w:spacing w:after="120"/>
        <w:jc w:val="both"/>
      </w:pPr>
      <w:r>
        <w:rPr>
          <w:color w:val="5C6779"/>
          <w:sz w:val="19"/>
        </w:rPr>
        <w:t>Consigne hasta tres trabajos concretos. El alcance reducido no resta: lo que se valora es que la experiencia sea verificable.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2407"/>
        <w:gridCol w:w="2414"/>
        <w:gridCol w:w="2405"/>
        <w:gridCol w:w="2412"/>
      </w:tblGrid>
      <w:tr w:rsidR="00DE05AD" w14:paraId="73D5FE87" w14:textId="77777777" w:rsidTr="00277D63">
        <w:trPr>
          <w:jc w:val="center"/>
        </w:trPr>
        <w:tc>
          <w:tcPr>
            <w:tcW w:w="2422" w:type="dxa"/>
            <w:shd w:val="clear" w:color="auto" w:fill="072357"/>
          </w:tcPr>
          <w:p w14:paraId="5A81B98D" w14:textId="77777777" w:rsidR="00DE05AD" w:rsidRDefault="00DE05AD" w:rsidP="00277D63">
            <w:pPr>
              <w:spacing w:after="40"/>
            </w:pPr>
            <w:r>
              <w:rPr>
                <w:b/>
                <w:color w:val="FFFFFF"/>
                <w:sz w:val="17"/>
              </w:rPr>
              <w:t>Proyecto o producto</w:t>
            </w:r>
          </w:p>
        </w:tc>
        <w:tc>
          <w:tcPr>
            <w:tcW w:w="2422" w:type="dxa"/>
            <w:shd w:val="clear" w:color="auto" w:fill="072357"/>
          </w:tcPr>
          <w:p w14:paraId="3DB82B1E" w14:textId="77777777" w:rsidR="00DE05AD" w:rsidRDefault="00DE05AD" w:rsidP="00277D63">
            <w:pPr>
              <w:spacing w:after="40"/>
            </w:pPr>
            <w:r>
              <w:rPr>
                <w:b/>
                <w:color w:val="FFFFFF"/>
                <w:sz w:val="17"/>
              </w:rPr>
              <w:t>Su responsabilidad</w:t>
            </w:r>
          </w:p>
        </w:tc>
        <w:tc>
          <w:tcPr>
            <w:tcW w:w="2422" w:type="dxa"/>
            <w:shd w:val="clear" w:color="auto" w:fill="072357"/>
          </w:tcPr>
          <w:p w14:paraId="5D5AF005" w14:textId="77777777" w:rsidR="00DE05AD" w:rsidRDefault="00DE05AD" w:rsidP="00277D63">
            <w:pPr>
              <w:spacing w:after="40"/>
            </w:pPr>
            <w:r>
              <w:rPr>
                <w:b/>
                <w:color w:val="FFFFFF"/>
                <w:sz w:val="17"/>
              </w:rPr>
              <w:t>Año</w:t>
            </w:r>
          </w:p>
        </w:tc>
        <w:tc>
          <w:tcPr>
            <w:tcW w:w="2422" w:type="dxa"/>
            <w:shd w:val="clear" w:color="auto" w:fill="072357"/>
          </w:tcPr>
          <w:p w14:paraId="04B6CCA8" w14:textId="77777777" w:rsidR="00DE05AD" w:rsidRDefault="00DE05AD" w:rsidP="00277D63">
            <w:pPr>
              <w:spacing w:after="40"/>
            </w:pPr>
            <w:r>
              <w:rPr>
                <w:b/>
                <w:color w:val="FFFFFF"/>
                <w:sz w:val="17"/>
              </w:rPr>
              <w:t>Herramientas</w:t>
            </w:r>
          </w:p>
        </w:tc>
      </w:tr>
      <w:tr w:rsidR="00DE05AD" w14:paraId="769DF9EC" w14:textId="77777777" w:rsidTr="00277D63">
        <w:trPr>
          <w:jc w:val="center"/>
        </w:trPr>
        <w:tc>
          <w:tcPr>
            <w:tcW w:w="2422" w:type="dxa"/>
          </w:tcPr>
          <w:p w14:paraId="73927567" w14:textId="77777777" w:rsidR="00DE05AD" w:rsidRDefault="00DE05AD" w:rsidP="00277D63">
            <w:pPr>
              <w:spacing w:after="40"/>
            </w:pPr>
          </w:p>
        </w:tc>
        <w:tc>
          <w:tcPr>
            <w:tcW w:w="2422" w:type="dxa"/>
          </w:tcPr>
          <w:p w14:paraId="54AEF411" w14:textId="77777777" w:rsidR="00DE05AD" w:rsidRDefault="00DE05AD" w:rsidP="00277D63">
            <w:pPr>
              <w:spacing w:after="40"/>
            </w:pPr>
          </w:p>
        </w:tc>
        <w:tc>
          <w:tcPr>
            <w:tcW w:w="2422" w:type="dxa"/>
          </w:tcPr>
          <w:p w14:paraId="56D60F8F" w14:textId="77777777" w:rsidR="00DE05AD" w:rsidRDefault="00DE05AD" w:rsidP="00277D63">
            <w:pPr>
              <w:spacing w:after="40"/>
            </w:pPr>
          </w:p>
        </w:tc>
        <w:tc>
          <w:tcPr>
            <w:tcW w:w="2422" w:type="dxa"/>
          </w:tcPr>
          <w:p w14:paraId="6D1FC38D" w14:textId="77777777" w:rsidR="00DE05AD" w:rsidRDefault="00DE05AD" w:rsidP="00277D63">
            <w:pPr>
              <w:spacing w:after="40"/>
            </w:pPr>
          </w:p>
        </w:tc>
      </w:tr>
      <w:tr w:rsidR="00DE05AD" w14:paraId="690B5F9D" w14:textId="77777777" w:rsidTr="00277D63">
        <w:trPr>
          <w:jc w:val="center"/>
        </w:trPr>
        <w:tc>
          <w:tcPr>
            <w:tcW w:w="2422" w:type="dxa"/>
            <w:shd w:val="clear" w:color="auto" w:fill="F5F7FA"/>
          </w:tcPr>
          <w:p w14:paraId="2589BCC3" w14:textId="77777777" w:rsidR="00DE05AD" w:rsidRDefault="00DE05AD" w:rsidP="00277D63">
            <w:pPr>
              <w:spacing w:after="40"/>
            </w:pPr>
          </w:p>
        </w:tc>
        <w:tc>
          <w:tcPr>
            <w:tcW w:w="2422" w:type="dxa"/>
            <w:shd w:val="clear" w:color="auto" w:fill="F5F7FA"/>
          </w:tcPr>
          <w:p w14:paraId="301B3937" w14:textId="77777777" w:rsidR="00DE05AD" w:rsidRDefault="00DE05AD" w:rsidP="00277D63">
            <w:pPr>
              <w:spacing w:after="40"/>
            </w:pPr>
          </w:p>
        </w:tc>
        <w:tc>
          <w:tcPr>
            <w:tcW w:w="2422" w:type="dxa"/>
            <w:shd w:val="clear" w:color="auto" w:fill="F5F7FA"/>
          </w:tcPr>
          <w:p w14:paraId="1F6ECB8C" w14:textId="77777777" w:rsidR="00DE05AD" w:rsidRDefault="00DE05AD" w:rsidP="00277D63">
            <w:pPr>
              <w:spacing w:after="40"/>
            </w:pPr>
          </w:p>
        </w:tc>
        <w:tc>
          <w:tcPr>
            <w:tcW w:w="2422" w:type="dxa"/>
            <w:shd w:val="clear" w:color="auto" w:fill="F5F7FA"/>
          </w:tcPr>
          <w:p w14:paraId="78838828" w14:textId="77777777" w:rsidR="00DE05AD" w:rsidRDefault="00DE05AD" w:rsidP="00277D63">
            <w:pPr>
              <w:spacing w:after="40"/>
            </w:pPr>
          </w:p>
        </w:tc>
      </w:tr>
      <w:tr w:rsidR="00DE05AD" w14:paraId="0ABE20B9" w14:textId="77777777" w:rsidTr="00277D63">
        <w:trPr>
          <w:jc w:val="center"/>
        </w:trPr>
        <w:tc>
          <w:tcPr>
            <w:tcW w:w="2422" w:type="dxa"/>
          </w:tcPr>
          <w:p w14:paraId="745FF840" w14:textId="77777777" w:rsidR="00DE05AD" w:rsidRDefault="00DE05AD" w:rsidP="00277D63">
            <w:pPr>
              <w:spacing w:after="40"/>
            </w:pPr>
          </w:p>
        </w:tc>
        <w:tc>
          <w:tcPr>
            <w:tcW w:w="2422" w:type="dxa"/>
          </w:tcPr>
          <w:p w14:paraId="20C3B6DF" w14:textId="77777777" w:rsidR="00DE05AD" w:rsidRDefault="00DE05AD" w:rsidP="00277D63">
            <w:pPr>
              <w:spacing w:after="40"/>
            </w:pPr>
          </w:p>
        </w:tc>
        <w:tc>
          <w:tcPr>
            <w:tcW w:w="2422" w:type="dxa"/>
          </w:tcPr>
          <w:p w14:paraId="0F4B5A2A" w14:textId="77777777" w:rsidR="00DE05AD" w:rsidRDefault="00DE05AD" w:rsidP="00277D63">
            <w:pPr>
              <w:spacing w:after="40"/>
            </w:pPr>
          </w:p>
        </w:tc>
        <w:tc>
          <w:tcPr>
            <w:tcW w:w="2422" w:type="dxa"/>
          </w:tcPr>
          <w:p w14:paraId="58CEA5DE" w14:textId="77777777" w:rsidR="00DE05AD" w:rsidRDefault="00DE05AD" w:rsidP="00277D63">
            <w:pPr>
              <w:spacing w:after="40"/>
            </w:pPr>
          </w:p>
        </w:tc>
      </w:tr>
    </w:tbl>
    <w:p w14:paraId="3AFA2256" w14:textId="77777777" w:rsidR="00DE05AD" w:rsidRDefault="00DE05AD" w:rsidP="00DE05AD">
      <w:pPr>
        <w:spacing w:after="80"/>
      </w:pPr>
    </w:p>
    <w:p w14:paraId="290421DF" w14:textId="77777777" w:rsidR="00DE05AD" w:rsidRDefault="00DE05AD" w:rsidP="00DE05AD">
      <w:pPr>
        <w:pStyle w:val="Ttulo2"/>
        <w:spacing w:before="280" w:after="100"/>
      </w:pPr>
      <w:r>
        <w:rPr>
          <w:rFonts w:ascii="Arial" w:hAnsi="Arial"/>
          <w:b/>
          <w:color w:val="072357"/>
          <w:sz w:val="22"/>
        </w:rPr>
        <w:t>C.4 Dedicación comprometida</w:t>
      </w:r>
    </w:p>
    <w:p w14:paraId="1E943FAE" w14:textId="77777777" w:rsidR="00DE05AD" w:rsidRDefault="00DE05AD" w:rsidP="00DE05AD">
      <w:pPr>
        <w:spacing w:after="120"/>
        <w:jc w:val="both"/>
      </w:pPr>
      <w:r>
        <w:rPr>
          <w:color w:val="1A1A1A"/>
        </w:rPr>
        <w:t>Las actividades estructuradas del programa suman del orden de cuatrocientas horas a lo largo de los doce meses. El Ingeniero Líder participa en todas ellas al cien por ciento, conservando su rol en la empresa.</w:t>
      </w:r>
    </w:p>
    <w:p w14:paraId="385BBD9E"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Me comprometo a participar en el bloque presencial de tronco común de tres semanas, en jornada completa.</w:t>
      </w:r>
    </w:p>
    <w:p w14:paraId="32863436" w14:textId="77777777" w:rsidR="00DE05AD" w:rsidRDefault="00DE05AD" w:rsidP="00DE05AD">
      <w:pPr>
        <w:spacing w:after="90"/>
      </w:pPr>
      <w:r>
        <w:rPr>
          <w:b/>
          <w:color w:val="072357"/>
        </w:rPr>
        <w:lastRenderedPageBreak/>
        <w:t xml:space="preserve">[   </w:t>
      </w:r>
      <w:proofErr w:type="gramStart"/>
      <w:r>
        <w:rPr>
          <w:b/>
          <w:color w:val="072357"/>
        </w:rPr>
        <w:t xml:space="preserve">  ]</w:t>
      </w:r>
      <w:proofErr w:type="gramEnd"/>
      <w:r>
        <w:rPr>
          <w:b/>
          <w:color w:val="072357"/>
        </w:rPr>
        <w:t xml:space="preserve">     Me comprometo a reservar disponibilidad plena, en jornada completa, para el segundo bloque presencial de mitad de programa, en las fechas que el calendario del programa determine y que se comunicarán con antelación suficiente.</w:t>
      </w:r>
    </w:p>
    <w:p w14:paraId="618DBEFA"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Me comprometo a participar en el diagnóstico técnico inicial, en las sesiones de acompañamiento remoto y en las tres revisiones formales de diseño.</w:t>
      </w:r>
    </w:p>
    <w:p w14:paraId="15E461FA" w14:textId="77777777" w:rsidR="00DE05AD" w:rsidRDefault="00DE05AD" w:rsidP="00DE05AD">
      <w:pPr>
        <w:pStyle w:val="Ttulo2"/>
        <w:spacing w:before="280" w:after="100"/>
      </w:pPr>
      <w:r>
        <w:rPr>
          <w:rFonts w:ascii="Arial" w:hAnsi="Arial"/>
          <w:b/>
          <w:color w:val="072357"/>
          <w:sz w:val="22"/>
        </w:rPr>
        <w:t>C.5 Aceptación de la evaluación</w:t>
      </w:r>
    </w:p>
    <w:p w14:paraId="758F6F89" w14:textId="77777777" w:rsidR="00DE05AD" w:rsidRDefault="00DE05AD" w:rsidP="00DE05AD">
      <w:pPr>
        <w:spacing w:after="120"/>
        <w:jc w:val="both"/>
      </w:pPr>
      <w:r>
        <w:rPr>
          <w:color w:val="1A1A1A"/>
        </w:rPr>
        <w:t>El experto externo no solo acompaña: evalúa el desempeño técnico del Ingeniero Líder mediante una rúbrica individualizada, construida a partir del diagnóstico inicial. Los resultados se comparten con la empresa y forman parte de la evaluación trimestral de continuidad.</w:t>
      </w:r>
    </w:p>
    <w:p w14:paraId="1AB6D20F"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Acepto expresamente ser evaluado por el experto externo en los términos descritos.</w:t>
      </w:r>
    </w:p>
    <w:p w14:paraId="72A54384" w14:textId="77777777" w:rsidR="00DE05AD" w:rsidRDefault="00DE05AD" w:rsidP="00DE05AD">
      <w:pPr>
        <w:pStyle w:val="Ttulo2"/>
        <w:spacing w:before="280" w:after="100"/>
      </w:pPr>
      <w:r>
        <w:rPr>
          <w:rFonts w:ascii="Arial" w:hAnsi="Arial"/>
          <w:b/>
          <w:color w:val="072357"/>
          <w:sz w:val="22"/>
        </w:rPr>
        <w:t>C.6 Firmas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4"/>
        <w:gridCol w:w="3208"/>
        <w:gridCol w:w="3216"/>
      </w:tblGrid>
      <w:tr w:rsidR="00DE05AD" w14:paraId="24B54371" w14:textId="77777777" w:rsidTr="00277D63">
        <w:trPr>
          <w:jc w:val="center"/>
        </w:trPr>
        <w:tc>
          <w:tcPr>
            <w:tcW w:w="3229" w:type="dxa"/>
            <w:shd w:val="clear" w:color="auto" w:fill="F5F7FA"/>
          </w:tcPr>
          <w:p w14:paraId="491C1663" w14:textId="77777777" w:rsidR="00DE05AD" w:rsidRDefault="00DE05AD" w:rsidP="00277D63">
            <w:pPr>
              <w:spacing w:after="40"/>
            </w:pPr>
            <w:r>
              <w:rPr>
                <w:b/>
                <w:color w:val="1A1A1A"/>
                <w:sz w:val="18"/>
              </w:rPr>
              <w:t>Ingeniero Líder · nombre, cédula y fecha</w:t>
            </w:r>
          </w:p>
        </w:tc>
        <w:tc>
          <w:tcPr>
            <w:tcW w:w="3229" w:type="dxa"/>
            <w:shd w:val="clear" w:color="auto" w:fill="FAFBFD"/>
          </w:tcPr>
          <w:p w14:paraId="5593C27C" w14:textId="77777777" w:rsidR="00DE05AD" w:rsidRDefault="00DE05AD" w:rsidP="00277D63">
            <w:pPr>
              <w:spacing w:after="40"/>
            </w:pPr>
          </w:p>
        </w:tc>
        <w:tc>
          <w:tcPr>
            <w:tcW w:w="3229" w:type="dxa"/>
            <w:shd w:val="clear" w:color="auto" w:fill="FAFBFD"/>
          </w:tcPr>
          <w:p w14:paraId="2098E5D1" w14:textId="77777777" w:rsidR="00DE05AD" w:rsidRDefault="00DE05AD" w:rsidP="00277D63">
            <w:pPr>
              <w:spacing w:after="40"/>
            </w:pPr>
            <w:r>
              <w:rPr>
                <w:color w:val="1A1A1A"/>
                <w:sz w:val="18"/>
              </w:rPr>
              <w:t>Representante legal · nombre, cédula y fecha</w:t>
            </w:r>
          </w:p>
        </w:tc>
      </w:tr>
    </w:tbl>
    <w:p w14:paraId="58E90896" w14:textId="77777777" w:rsidR="00DE05AD" w:rsidRDefault="00DE05AD" w:rsidP="00DE05AD">
      <w:pPr>
        <w:spacing w:after="80"/>
      </w:pPr>
    </w:p>
    <w:p w14:paraId="7EFB47B7" w14:textId="77777777" w:rsidR="00DE05AD" w:rsidRDefault="00DE05AD" w:rsidP="00DE05AD">
      <w:pPr>
        <w:pBdr>
          <w:bottom w:val="single" w:sz="14" w:space="8" w:color="DA121A"/>
        </w:pBdr>
        <w:spacing w:before="400" w:after="80"/>
      </w:pPr>
      <w:r>
        <w:rPr>
          <w:b/>
          <w:color w:val="072357"/>
          <w:sz w:val="34"/>
        </w:rPr>
        <w:t>Anexo D — Carta de compromiso de la empresa</w:t>
      </w:r>
    </w:p>
    <w:p w14:paraId="08FB46E6" w14:textId="77777777" w:rsidR="00DE05AD" w:rsidRDefault="00DE05AD" w:rsidP="00DE05AD">
      <w:pPr>
        <w:spacing w:after="120"/>
        <w:jc w:val="both"/>
      </w:pPr>
      <w:r>
        <w:rPr>
          <w:b/>
          <w:color w:val="1A1A1A"/>
        </w:rPr>
        <w:t>Este anexo tiene dos partes.</w:t>
      </w:r>
      <w:r>
        <w:rPr>
          <w:color w:val="1A1A1A"/>
        </w:rPr>
        <w:t xml:space="preserve"> La Parte I recoge los compromisos que la empresa asume por adhesión y es idéntica para todas las postulantes. La Parte II se responde por escrito y es la base sobre la que se puntúa el criterio 5 de la rúbrica, que vale quince puntos.</w:t>
      </w:r>
    </w:p>
    <w:p w14:paraId="2ADB8C25" w14:textId="77777777" w:rsidR="00DE05AD" w:rsidRDefault="00DE05AD" w:rsidP="00DE05AD">
      <w:pPr>
        <w:pStyle w:val="Ttulo1"/>
        <w:pBdr>
          <w:bottom w:val="single" w:sz="6" w:space="6" w:color="072357"/>
        </w:pBdr>
        <w:spacing w:before="340" w:after="140"/>
      </w:pPr>
      <w:r>
        <w:rPr>
          <w:rFonts w:ascii="Arial" w:hAnsi="Arial"/>
          <w:b/>
          <w:color w:val="072357"/>
          <w:sz w:val="25"/>
        </w:rPr>
        <w:t>Parte I — Compromisos</w:t>
      </w:r>
    </w:p>
    <w:p w14:paraId="439C2FD2" w14:textId="77777777" w:rsidR="00DE05AD" w:rsidRDefault="00DE05AD" w:rsidP="00DE05AD">
      <w:pPr>
        <w:spacing w:after="120"/>
        <w:jc w:val="both"/>
      </w:pPr>
      <w:r>
        <w:rPr>
          <w:color w:val="1A1A1A"/>
        </w:rPr>
        <w:t>La empresa abajo firmante, de resultar adjudicataria del Programa AMP, asume los siguientes compromisos, que se formalizarán en el Memorando de Entendimiento:</w:t>
      </w:r>
    </w:p>
    <w:p w14:paraId="59E376F6" w14:textId="77777777" w:rsidR="00DE05AD" w:rsidRDefault="00DE05AD" w:rsidP="00DE05AD">
      <w:pPr>
        <w:pStyle w:val="Ttulo3"/>
      </w:pPr>
      <w:r>
        <w:rPr>
          <w:b/>
          <w:color w:val="2A4E9E"/>
          <w:sz w:val="20"/>
        </w:rPr>
        <w:t>D.I.1 Aporte económico único</w:t>
      </w:r>
    </w:p>
    <w:p w14:paraId="065795E2" w14:textId="77777777" w:rsidR="00DE05AD" w:rsidRDefault="00DE05AD" w:rsidP="00DE05AD">
      <w:pPr>
        <w:spacing w:after="120"/>
        <w:jc w:val="both"/>
      </w:pPr>
      <w:r>
        <w:rPr>
          <w:color w:val="1A1A1A"/>
        </w:rPr>
        <w:t xml:space="preserve">Un aporte único de USD 5,000, pagadero a la firma del Memorando de Entendimiento, administrado por el C-TASC AIP y aplicado según las necesidades del programa. Sustituye los </w:t>
      </w:r>
      <w:proofErr w:type="spellStart"/>
      <w:r>
        <w:rPr>
          <w:color w:val="1A1A1A"/>
        </w:rPr>
        <w:t>co-pagos</w:t>
      </w:r>
      <w:proofErr w:type="spellEnd"/>
      <w:r>
        <w:rPr>
          <w:color w:val="1A1A1A"/>
        </w:rPr>
        <w:t xml:space="preserve"> dirigidos de licencias y de prototipado.</w:t>
      </w:r>
    </w:p>
    <w:p w14:paraId="691DC2C2" w14:textId="77777777" w:rsidR="00DE05AD" w:rsidRDefault="00DE05AD" w:rsidP="00DE05AD">
      <w:pPr>
        <w:pStyle w:val="Ttulo3"/>
      </w:pPr>
      <w:r>
        <w:rPr>
          <w:b/>
          <w:color w:val="2A4E9E"/>
          <w:sz w:val="20"/>
        </w:rPr>
        <w:t>D.I.2 Ingeniero Líder</w:t>
      </w:r>
    </w:p>
    <w:p w14:paraId="35C58D81" w14:textId="77777777" w:rsidR="00DE05AD" w:rsidRDefault="00DE05AD" w:rsidP="00DE05AD">
      <w:pPr>
        <w:spacing w:after="120"/>
        <w:jc w:val="both"/>
      </w:pPr>
      <w:r>
        <w:rPr>
          <w:color w:val="1A1A1A"/>
        </w:rPr>
        <w:t>Designar a la persona identificada en el Anexo C como responsable técnico del proyecto ante el programa, y garantizar su participación plena en las actividades estructuradas, del orden de cuatrocientas horas a lo largo de los doce meses.</w:t>
      </w:r>
    </w:p>
    <w:p w14:paraId="76D25F75" w14:textId="77777777" w:rsidR="00DE05AD" w:rsidRDefault="00DE05AD" w:rsidP="00DE05AD">
      <w:pPr>
        <w:pStyle w:val="Ttulo3"/>
      </w:pPr>
      <w:r>
        <w:rPr>
          <w:b/>
          <w:color w:val="2A4E9E"/>
          <w:sz w:val="20"/>
        </w:rPr>
        <w:t>D.I.3 Obligación de reemplazo</w:t>
      </w:r>
    </w:p>
    <w:p w14:paraId="7FA50449" w14:textId="77777777" w:rsidR="00DE05AD" w:rsidRDefault="00DE05AD" w:rsidP="00DE05AD">
      <w:pPr>
        <w:spacing w:after="120"/>
        <w:jc w:val="both"/>
      </w:pPr>
      <w:r>
        <w:rPr>
          <w:color w:val="1A1A1A"/>
        </w:rPr>
        <w:t>Si el Ingeniero Líder deja la empresa durante los doce meses del programa, designar un sustituto de perfil equivalente en un plazo de treinta días, sujeto a validación del C-TASC AIP.</w:t>
      </w:r>
    </w:p>
    <w:p w14:paraId="78A25D3A" w14:textId="77777777" w:rsidR="00DE05AD" w:rsidRDefault="00DE05AD" w:rsidP="00DE05AD">
      <w:pPr>
        <w:pStyle w:val="Ttulo3"/>
      </w:pPr>
      <w:r>
        <w:rPr>
          <w:b/>
          <w:color w:val="2A4E9E"/>
          <w:sz w:val="20"/>
        </w:rPr>
        <w:lastRenderedPageBreak/>
        <w:t>D.I.4 Dedicación del equipo</w:t>
      </w:r>
    </w:p>
    <w:p w14:paraId="07DF6BE4" w14:textId="77777777" w:rsidR="00DE05AD" w:rsidRDefault="00DE05AD" w:rsidP="00DE05AD">
      <w:pPr>
        <w:spacing w:after="120"/>
        <w:jc w:val="both"/>
      </w:pPr>
      <w:r>
        <w:rPr>
          <w:color w:val="1A1A1A"/>
        </w:rPr>
        <w:t>Asegurar la disponibilidad del equipo técnico declarado en la sección B.4 de la ficha de proyecto, en las funciones y dedicaciones allí consignadas.</w:t>
      </w:r>
    </w:p>
    <w:p w14:paraId="213ABA02" w14:textId="77777777" w:rsidR="00DE05AD" w:rsidRDefault="00DE05AD" w:rsidP="00DE05AD">
      <w:pPr>
        <w:pStyle w:val="Ttulo3"/>
      </w:pPr>
      <w:r>
        <w:rPr>
          <w:b/>
          <w:color w:val="2A4E9E"/>
          <w:sz w:val="20"/>
        </w:rPr>
        <w:t>D.I.5 Contratación de pasante</w:t>
      </w:r>
    </w:p>
    <w:p w14:paraId="64FEB0B2" w14:textId="77777777" w:rsidR="00DE05AD" w:rsidRDefault="00DE05AD" w:rsidP="00DE05AD">
      <w:pPr>
        <w:spacing w:after="120"/>
        <w:jc w:val="both"/>
      </w:pPr>
      <w:r>
        <w:rPr>
          <w:color w:val="1A1A1A"/>
        </w:rPr>
        <w:t>Contratar, al término del programa, a al menos uno de los dos pasantes formados, por un período mínimo de doce meses. El incumplimiento de este compromiso genera la obligación de reintegrar al C-TASC AIP una fracción del costo del programa de pasantes, en los términos y con el alcance que establezca el Memorando de Entendimiento.</w:t>
      </w:r>
    </w:p>
    <w:p w14:paraId="19CD91EE" w14:textId="77777777" w:rsidR="00DE05AD" w:rsidRDefault="00DE05AD" w:rsidP="00DE05AD">
      <w:pPr>
        <w:pStyle w:val="Ttulo3"/>
      </w:pPr>
      <w:r>
        <w:rPr>
          <w:b/>
          <w:color w:val="2A4E9E"/>
          <w:sz w:val="20"/>
        </w:rPr>
        <w:t>D.I.6 Paz y salvo</w:t>
      </w:r>
    </w:p>
    <w:p w14:paraId="7E641533" w14:textId="77777777" w:rsidR="00DE05AD" w:rsidRDefault="00DE05AD" w:rsidP="00DE05AD">
      <w:pPr>
        <w:spacing w:after="120"/>
        <w:jc w:val="both"/>
      </w:pPr>
      <w:r>
        <w:rPr>
          <w:color w:val="5C6779"/>
          <w:sz w:val="19"/>
        </w:rPr>
        <w:t>Encontrarse a paz y salvo en materia fiscal y de seguridad social al momento de la firma del Memorando de Entendimiento, y acreditarlo documentalmente ante el C-TASC AIP.</w:t>
      </w:r>
    </w:p>
    <w:p w14:paraId="608E3924" w14:textId="77777777" w:rsidR="00DE05AD" w:rsidRDefault="00DE05AD" w:rsidP="00DE05AD">
      <w:pPr>
        <w:pStyle w:val="Ttulo3"/>
      </w:pPr>
      <w:r>
        <w:rPr>
          <w:b/>
          <w:color w:val="2A4E9E"/>
          <w:sz w:val="20"/>
        </w:rPr>
        <w:t>D.I.7 Aceptación de las Bases</w:t>
      </w:r>
    </w:p>
    <w:p w14:paraId="4B32FE68" w14:textId="77777777" w:rsidR="00DE05AD" w:rsidRDefault="00DE05AD" w:rsidP="00DE05AD">
      <w:pPr>
        <w:spacing w:after="120"/>
        <w:jc w:val="both"/>
      </w:pPr>
      <w:r>
        <w:rPr>
          <w:color w:val="1A1A1A"/>
        </w:rPr>
        <w:t>Aceptar íntegramente las Bases de la convocatoria AMP-CE-2026 y las respuestas a consultas publicadas, que forman parte de ellas.</w:t>
      </w:r>
    </w:p>
    <w:p w14:paraId="7E56BDEF" w14:textId="77777777" w:rsidR="00DE05AD" w:rsidRDefault="00DE05AD" w:rsidP="00DE05AD">
      <w:pPr>
        <w:pStyle w:val="Ttulo1"/>
        <w:pBdr>
          <w:bottom w:val="single" w:sz="6" w:space="6" w:color="072357"/>
        </w:pBdr>
        <w:spacing w:before="340" w:after="140"/>
      </w:pPr>
      <w:r>
        <w:rPr>
          <w:rFonts w:ascii="Arial" w:hAnsi="Arial"/>
          <w:b/>
          <w:color w:val="072357"/>
          <w:sz w:val="25"/>
        </w:rPr>
        <w:t>Parte II — Concreción de los compromisos</w:t>
      </w:r>
    </w:p>
    <w:p w14:paraId="60C17814" w14:textId="77777777" w:rsidR="00DE05AD" w:rsidRDefault="00DE05AD" w:rsidP="00DE05AD">
      <w:pPr>
        <w:pBdr>
          <w:left w:val="single" w:sz="12" w:space="10" w:color="072357"/>
        </w:pBdr>
        <w:spacing w:before="80" w:after="160"/>
        <w:ind w:left="173"/>
        <w:jc w:val="both"/>
      </w:pPr>
      <w:r>
        <w:rPr>
          <w:b/>
          <w:color w:val="072357"/>
          <w:sz w:val="19"/>
        </w:rPr>
        <w:t>Esta parte puntúa.</w:t>
      </w:r>
      <w:r>
        <w:rPr>
          <w:color w:val="072357"/>
          <w:sz w:val="19"/>
        </w:rPr>
        <w:t xml:space="preserve"> Los cuatro campos siguientes son la base del criterio 5 de la rúbrica, que mide concreción y no entusiasmo. Una empresa que declara con precisión un compromiso modesto puntúa por encima de otra que promete de forma indeterminada. Los campos en blanco se puntúan como insuficiente.</w:t>
      </w:r>
    </w:p>
    <w:p w14:paraId="792873A6" w14:textId="77777777" w:rsidR="00DE05AD" w:rsidRDefault="00DE05AD" w:rsidP="00DE05AD">
      <w:pPr>
        <w:pStyle w:val="Ttulo3"/>
      </w:pPr>
      <w:r>
        <w:rPr>
          <w:b/>
          <w:color w:val="2A4E9E"/>
          <w:sz w:val="20"/>
        </w:rPr>
        <w:t>D.II.1 Dedicación nominal del equipo</w:t>
      </w:r>
    </w:p>
    <w:p w14:paraId="1FE9A616" w14:textId="77777777" w:rsidR="00DE05AD" w:rsidRDefault="00DE05AD" w:rsidP="00DE05AD">
      <w:pPr>
        <w:spacing w:after="120"/>
        <w:jc w:val="both"/>
      </w:pPr>
      <w:r>
        <w:rPr>
          <w:color w:val="5C6779"/>
          <w:sz w:val="19"/>
        </w:rPr>
        <w:t>Además del Ingeniero Líder, ¿quiénes participarán, con qué función y cuántas horas semanales? Nombre a las personas.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2409"/>
        <w:gridCol w:w="2410"/>
        <w:gridCol w:w="2410"/>
        <w:gridCol w:w="2409"/>
      </w:tblGrid>
      <w:tr w:rsidR="00DE05AD" w14:paraId="7C748921" w14:textId="77777777" w:rsidTr="00277D63">
        <w:trPr>
          <w:jc w:val="center"/>
        </w:trPr>
        <w:tc>
          <w:tcPr>
            <w:tcW w:w="2422" w:type="dxa"/>
            <w:shd w:val="clear" w:color="auto" w:fill="072357"/>
          </w:tcPr>
          <w:p w14:paraId="61955A5B" w14:textId="77777777" w:rsidR="00DE05AD" w:rsidRDefault="00DE05AD" w:rsidP="00277D63">
            <w:pPr>
              <w:spacing w:after="40"/>
            </w:pPr>
            <w:r>
              <w:rPr>
                <w:b/>
                <w:color w:val="FFFFFF"/>
                <w:sz w:val="17"/>
              </w:rPr>
              <w:t>Nombre</w:t>
            </w:r>
          </w:p>
        </w:tc>
        <w:tc>
          <w:tcPr>
            <w:tcW w:w="2422" w:type="dxa"/>
            <w:shd w:val="clear" w:color="auto" w:fill="072357"/>
          </w:tcPr>
          <w:p w14:paraId="39B83006" w14:textId="77777777" w:rsidR="00DE05AD" w:rsidRDefault="00DE05AD" w:rsidP="00277D63">
            <w:pPr>
              <w:spacing w:after="40"/>
            </w:pPr>
            <w:r>
              <w:rPr>
                <w:b/>
                <w:color w:val="FFFFFF"/>
                <w:sz w:val="17"/>
              </w:rPr>
              <w:t>Función en el proyecto</w:t>
            </w:r>
          </w:p>
        </w:tc>
        <w:tc>
          <w:tcPr>
            <w:tcW w:w="2422" w:type="dxa"/>
            <w:shd w:val="clear" w:color="auto" w:fill="072357"/>
          </w:tcPr>
          <w:p w14:paraId="6A171D49" w14:textId="77777777" w:rsidR="00DE05AD" w:rsidRDefault="00DE05AD" w:rsidP="00277D63">
            <w:pPr>
              <w:spacing w:after="40"/>
            </w:pPr>
            <w:r>
              <w:rPr>
                <w:b/>
                <w:color w:val="FFFFFF"/>
                <w:sz w:val="17"/>
              </w:rPr>
              <w:t>Horas / semana</w:t>
            </w:r>
          </w:p>
        </w:tc>
        <w:tc>
          <w:tcPr>
            <w:tcW w:w="2422" w:type="dxa"/>
            <w:shd w:val="clear" w:color="auto" w:fill="072357"/>
          </w:tcPr>
          <w:p w14:paraId="13CB61D3" w14:textId="77777777" w:rsidR="00DE05AD" w:rsidRDefault="00DE05AD" w:rsidP="00277D63">
            <w:pPr>
              <w:spacing w:after="40"/>
            </w:pPr>
            <w:r>
              <w:rPr>
                <w:b/>
                <w:color w:val="FFFFFF"/>
                <w:sz w:val="17"/>
              </w:rPr>
              <w:t>Meses</w:t>
            </w:r>
          </w:p>
        </w:tc>
      </w:tr>
      <w:tr w:rsidR="00DE05AD" w14:paraId="3E726A72" w14:textId="77777777" w:rsidTr="00277D63">
        <w:trPr>
          <w:jc w:val="center"/>
        </w:trPr>
        <w:tc>
          <w:tcPr>
            <w:tcW w:w="2422" w:type="dxa"/>
          </w:tcPr>
          <w:p w14:paraId="1DBDC102" w14:textId="77777777" w:rsidR="00DE05AD" w:rsidRDefault="00DE05AD" w:rsidP="00277D63">
            <w:pPr>
              <w:spacing w:after="40"/>
            </w:pPr>
          </w:p>
        </w:tc>
        <w:tc>
          <w:tcPr>
            <w:tcW w:w="2422" w:type="dxa"/>
          </w:tcPr>
          <w:p w14:paraId="13A233AF" w14:textId="77777777" w:rsidR="00DE05AD" w:rsidRDefault="00DE05AD" w:rsidP="00277D63">
            <w:pPr>
              <w:spacing w:after="40"/>
            </w:pPr>
          </w:p>
        </w:tc>
        <w:tc>
          <w:tcPr>
            <w:tcW w:w="2422" w:type="dxa"/>
          </w:tcPr>
          <w:p w14:paraId="50A57EC4" w14:textId="77777777" w:rsidR="00DE05AD" w:rsidRDefault="00DE05AD" w:rsidP="00277D63">
            <w:pPr>
              <w:spacing w:after="40"/>
            </w:pPr>
          </w:p>
        </w:tc>
        <w:tc>
          <w:tcPr>
            <w:tcW w:w="2422" w:type="dxa"/>
          </w:tcPr>
          <w:p w14:paraId="77FCF5E6" w14:textId="77777777" w:rsidR="00DE05AD" w:rsidRDefault="00DE05AD" w:rsidP="00277D63">
            <w:pPr>
              <w:spacing w:after="40"/>
            </w:pPr>
          </w:p>
        </w:tc>
      </w:tr>
      <w:tr w:rsidR="00DE05AD" w14:paraId="0F972D5A" w14:textId="77777777" w:rsidTr="00277D63">
        <w:trPr>
          <w:jc w:val="center"/>
        </w:trPr>
        <w:tc>
          <w:tcPr>
            <w:tcW w:w="2422" w:type="dxa"/>
            <w:shd w:val="clear" w:color="auto" w:fill="F5F7FA"/>
          </w:tcPr>
          <w:p w14:paraId="466A74D9" w14:textId="77777777" w:rsidR="00DE05AD" w:rsidRDefault="00DE05AD" w:rsidP="00277D63">
            <w:pPr>
              <w:spacing w:after="40"/>
            </w:pPr>
          </w:p>
        </w:tc>
        <w:tc>
          <w:tcPr>
            <w:tcW w:w="2422" w:type="dxa"/>
            <w:shd w:val="clear" w:color="auto" w:fill="F5F7FA"/>
          </w:tcPr>
          <w:p w14:paraId="7D119613" w14:textId="77777777" w:rsidR="00DE05AD" w:rsidRDefault="00DE05AD" w:rsidP="00277D63">
            <w:pPr>
              <w:spacing w:after="40"/>
            </w:pPr>
          </w:p>
        </w:tc>
        <w:tc>
          <w:tcPr>
            <w:tcW w:w="2422" w:type="dxa"/>
            <w:shd w:val="clear" w:color="auto" w:fill="F5F7FA"/>
          </w:tcPr>
          <w:p w14:paraId="26B750AA" w14:textId="77777777" w:rsidR="00DE05AD" w:rsidRDefault="00DE05AD" w:rsidP="00277D63">
            <w:pPr>
              <w:spacing w:after="40"/>
            </w:pPr>
          </w:p>
        </w:tc>
        <w:tc>
          <w:tcPr>
            <w:tcW w:w="2422" w:type="dxa"/>
            <w:shd w:val="clear" w:color="auto" w:fill="F5F7FA"/>
          </w:tcPr>
          <w:p w14:paraId="619E43AD" w14:textId="77777777" w:rsidR="00DE05AD" w:rsidRDefault="00DE05AD" w:rsidP="00277D63">
            <w:pPr>
              <w:spacing w:after="40"/>
            </w:pPr>
          </w:p>
        </w:tc>
      </w:tr>
      <w:tr w:rsidR="00DE05AD" w14:paraId="3F2C5063" w14:textId="77777777" w:rsidTr="00277D63">
        <w:trPr>
          <w:jc w:val="center"/>
        </w:trPr>
        <w:tc>
          <w:tcPr>
            <w:tcW w:w="2422" w:type="dxa"/>
          </w:tcPr>
          <w:p w14:paraId="35B37F95" w14:textId="77777777" w:rsidR="00DE05AD" w:rsidRDefault="00DE05AD" w:rsidP="00277D63">
            <w:pPr>
              <w:spacing w:after="40"/>
            </w:pPr>
          </w:p>
        </w:tc>
        <w:tc>
          <w:tcPr>
            <w:tcW w:w="2422" w:type="dxa"/>
          </w:tcPr>
          <w:p w14:paraId="42323F36" w14:textId="77777777" w:rsidR="00DE05AD" w:rsidRDefault="00DE05AD" w:rsidP="00277D63">
            <w:pPr>
              <w:spacing w:after="40"/>
            </w:pPr>
          </w:p>
        </w:tc>
        <w:tc>
          <w:tcPr>
            <w:tcW w:w="2422" w:type="dxa"/>
          </w:tcPr>
          <w:p w14:paraId="1CAFCA6B" w14:textId="77777777" w:rsidR="00DE05AD" w:rsidRDefault="00DE05AD" w:rsidP="00277D63">
            <w:pPr>
              <w:spacing w:after="40"/>
            </w:pPr>
          </w:p>
        </w:tc>
        <w:tc>
          <w:tcPr>
            <w:tcW w:w="2422" w:type="dxa"/>
          </w:tcPr>
          <w:p w14:paraId="1EF52F82" w14:textId="77777777" w:rsidR="00DE05AD" w:rsidRDefault="00DE05AD" w:rsidP="00277D63">
            <w:pPr>
              <w:spacing w:after="40"/>
            </w:pPr>
          </w:p>
        </w:tc>
      </w:tr>
    </w:tbl>
    <w:p w14:paraId="2214CEB7" w14:textId="77777777" w:rsidR="00DE05AD" w:rsidRDefault="00DE05AD" w:rsidP="00DE05AD">
      <w:pPr>
        <w:spacing w:after="80"/>
      </w:pPr>
    </w:p>
    <w:p w14:paraId="134B19C6" w14:textId="77777777" w:rsidR="00DE05AD" w:rsidRDefault="00DE05AD" w:rsidP="00DE05AD">
      <w:pPr>
        <w:pStyle w:val="Ttulo3"/>
      </w:pPr>
      <w:r>
        <w:rPr>
          <w:b/>
          <w:color w:val="2A4E9E"/>
          <w:sz w:val="20"/>
        </w:rPr>
        <w:t>D.II.2 Plan de incorporación del pasante</w:t>
      </w:r>
    </w:p>
    <w:p w14:paraId="43288BDC" w14:textId="77777777" w:rsidR="00DE05AD" w:rsidRDefault="00DE05AD" w:rsidP="00DE05AD">
      <w:pPr>
        <w:spacing w:after="120"/>
        <w:jc w:val="both"/>
      </w:pPr>
      <w:r>
        <w:rPr>
          <w:color w:val="5C6779"/>
          <w:sz w:val="19"/>
        </w:rPr>
        <w:t>¿En qué función proyecta incorporar al pasante que contrate, en qué unidad de la empresa, y con qué expectativa de continuidad más allá de los doce meses?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1AEED11A" w14:textId="77777777" w:rsidTr="00277D63">
        <w:trPr>
          <w:jc w:val="center"/>
        </w:trPr>
        <w:tc>
          <w:tcPr>
            <w:tcW w:w="4360" w:type="dxa"/>
            <w:shd w:val="clear" w:color="auto" w:fill="F5F7FA"/>
          </w:tcPr>
          <w:p w14:paraId="058A42FA" w14:textId="77777777" w:rsidR="00DE05AD" w:rsidRDefault="00DE05AD" w:rsidP="00277D63">
            <w:pPr>
              <w:spacing w:after="40"/>
            </w:pPr>
            <w:r>
              <w:rPr>
                <w:b/>
                <w:color w:val="1A1A1A"/>
                <w:sz w:val="18"/>
              </w:rPr>
              <w:t>Función prevista</w:t>
            </w:r>
          </w:p>
        </w:tc>
        <w:tc>
          <w:tcPr>
            <w:tcW w:w="5328" w:type="dxa"/>
            <w:shd w:val="clear" w:color="auto" w:fill="FAFBFD"/>
          </w:tcPr>
          <w:p w14:paraId="2438324F" w14:textId="77777777" w:rsidR="00DE05AD" w:rsidRDefault="00DE05AD" w:rsidP="00277D63">
            <w:pPr>
              <w:spacing w:after="40"/>
            </w:pPr>
          </w:p>
        </w:tc>
      </w:tr>
      <w:tr w:rsidR="00DE05AD" w14:paraId="6FC1D6BF" w14:textId="77777777" w:rsidTr="00277D63">
        <w:trPr>
          <w:jc w:val="center"/>
        </w:trPr>
        <w:tc>
          <w:tcPr>
            <w:tcW w:w="4360" w:type="dxa"/>
            <w:shd w:val="clear" w:color="auto" w:fill="F5F7FA"/>
          </w:tcPr>
          <w:p w14:paraId="56D88219" w14:textId="77777777" w:rsidR="00DE05AD" w:rsidRDefault="00DE05AD" w:rsidP="00277D63">
            <w:pPr>
              <w:spacing w:after="40"/>
            </w:pPr>
            <w:r>
              <w:rPr>
                <w:b/>
                <w:color w:val="1A1A1A"/>
                <w:sz w:val="18"/>
              </w:rPr>
              <w:t>Unidad o área</w:t>
            </w:r>
          </w:p>
        </w:tc>
        <w:tc>
          <w:tcPr>
            <w:tcW w:w="5328" w:type="dxa"/>
            <w:shd w:val="clear" w:color="auto" w:fill="FAFBFD"/>
          </w:tcPr>
          <w:p w14:paraId="4B03E700" w14:textId="77777777" w:rsidR="00DE05AD" w:rsidRDefault="00DE05AD" w:rsidP="00277D63">
            <w:pPr>
              <w:spacing w:after="40"/>
            </w:pPr>
          </w:p>
        </w:tc>
      </w:tr>
      <w:tr w:rsidR="00DE05AD" w14:paraId="4C34CC35" w14:textId="77777777" w:rsidTr="00277D63">
        <w:trPr>
          <w:jc w:val="center"/>
        </w:trPr>
        <w:tc>
          <w:tcPr>
            <w:tcW w:w="4360" w:type="dxa"/>
            <w:shd w:val="clear" w:color="auto" w:fill="F5F7FA"/>
          </w:tcPr>
          <w:p w14:paraId="7A583EDD" w14:textId="77777777" w:rsidR="00DE05AD" w:rsidRDefault="00DE05AD" w:rsidP="00277D63">
            <w:pPr>
              <w:spacing w:after="40"/>
            </w:pPr>
            <w:r>
              <w:rPr>
                <w:b/>
                <w:color w:val="1A1A1A"/>
                <w:sz w:val="18"/>
              </w:rPr>
              <w:t>Expectativa de continuidad</w:t>
            </w:r>
          </w:p>
        </w:tc>
        <w:tc>
          <w:tcPr>
            <w:tcW w:w="5328" w:type="dxa"/>
            <w:shd w:val="clear" w:color="auto" w:fill="FAFBFD"/>
          </w:tcPr>
          <w:p w14:paraId="2670B0A1" w14:textId="77777777" w:rsidR="00DE05AD" w:rsidRDefault="00DE05AD" w:rsidP="00277D63">
            <w:pPr>
              <w:spacing w:after="40"/>
            </w:pPr>
          </w:p>
        </w:tc>
      </w:tr>
    </w:tbl>
    <w:p w14:paraId="208ADE2E" w14:textId="77777777" w:rsidR="00DE05AD" w:rsidRDefault="00DE05AD" w:rsidP="00DE05AD">
      <w:pPr>
        <w:spacing w:after="80"/>
      </w:pPr>
    </w:p>
    <w:p w14:paraId="0A7A44C9" w14:textId="77777777" w:rsidR="00DE05AD" w:rsidRDefault="00DE05AD" w:rsidP="00DE05AD">
      <w:pPr>
        <w:pStyle w:val="Ttulo3"/>
      </w:pPr>
      <w:r>
        <w:rPr>
          <w:b/>
          <w:color w:val="2A4E9E"/>
          <w:sz w:val="20"/>
        </w:rPr>
        <w:t>D.II.3 Aportes por encima del mínimo exigido</w:t>
      </w:r>
    </w:p>
    <w:p w14:paraId="0FAD7DBB" w14:textId="77777777" w:rsidR="00DE05AD" w:rsidRDefault="00DE05AD" w:rsidP="00DE05AD">
      <w:pPr>
        <w:spacing w:after="120"/>
        <w:jc w:val="both"/>
      </w:pPr>
      <w:r>
        <w:rPr>
          <w:color w:val="5C6779"/>
          <w:sz w:val="19"/>
        </w:rPr>
        <w:t>¿Qué pone la empresa además del aporte de USD 5,000? Banco de pruebas, instrumentación, tiempo de producción, espacio, aporte económico adicional. Cuantifique lo que pueda cuantificarse.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0"/>
        <w:gridCol w:w="5298"/>
      </w:tblGrid>
      <w:tr w:rsidR="00DE05AD" w14:paraId="02706C5C" w14:textId="77777777" w:rsidTr="00277D63">
        <w:trPr>
          <w:jc w:val="center"/>
        </w:trPr>
        <w:tc>
          <w:tcPr>
            <w:tcW w:w="4360" w:type="dxa"/>
            <w:shd w:val="clear" w:color="auto" w:fill="F5F7FA"/>
          </w:tcPr>
          <w:p w14:paraId="0DBD36F1" w14:textId="77777777" w:rsidR="00DE05AD" w:rsidRDefault="00DE05AD" w:rsidP="00277D63">
            <w:pPr>
              <w:spacing w:after="40"/>
            </w:pPr>
            <w:r>
              <w:rPr>
                <w:b/>
                <w:color w:val="1A1A1A"/>
                <w:sz w:val="18"/>
              </w:rPr>
              <w:t>Aporte 1 y su valor estimado</w:t>
            </w:r>
          </w:p>
        </w:tc>
        <w:tc>
          <w:tcPr>
            <w:tcW w:w="5328" w:type="dxa"/>
            <w:shd w:val="clear" w:color="auto" w:fill="FAFBFD"/>
          </w:tcPr>
          <w:p w14:paraId="2EF18462" w14:textId="77777777" w:rsidR="00DE05AD" w:rsidRDefault="00DE05AD" w:rsidP="00277D63">
            <w:pPr>
              <w:spacing w:after="40"/>
            </w:pPr>
          </w:p>
        </w:tc>
      </w:tr>
      <w:tr w:rsidR="00DE05AD" w14:paraId="048B9F95" w14:textId="77777777" w:rsidTr="00277D63">
        <w:trPr>
          <w:jc w:val="center"/>
        </w:trPr>
        <w:tc>
          <w:tcPr>
            <w:tcW w:w="4360" w:type="dxa"/>
            <w:shd w:val="clear" w:color="auto" w:fill="F5F7FA"/>
          </w:tcPr>
          <w:p w14:paraId="2DF9C736" w14:textId="77777777" w:rsidR="00DE05AD" w:rsidRDefault="00DE05AD" w:rsidP="00277D63">
            <w:pPr>
              <w:spacing w:after="40"/>
            </w:pPr>
            <w:r>
              <w:rPr>
                <w:b/>
                <w:color w:val="1A1A1A"/>
                <w:sz w:val="18"/>
              </w:rPr>
              <w:lastRenderedPageBreak/>
              <w:t>Aporte 2 y su valor estimado</w:t>
            </w:r>
          </w:p>
        </w:tc>
        <w:tc>
          <w:tcPr>
            <w:tcW w:w="5328" w:type="dxa"/>
            <w:shd w:val="clear" w:color="auto" w:fill="FAFBFD"/>
          </w:tcPr>
          <w:p w14:paraId="625C2887" w14:textId="77777777" w:rsidR="00DE05AD" w:rsidRDefault="00DE05AD" w:rsidP="00277D63">
            <w:pPr>
              <w:spacing w:after="40"/>
            </w:pPr>
          </w:p>
        </w:tc>
      </w:tr>
      <w:tr w:rsidR="00DE05AD" w14:paraId="5C792363" w14:textId="77777777" w:rsidTr="00277D63">
        <w:trPr>
          <w:jc w:val="center"/>
        </w:trPr>
        <w:tc>
          <w:tcPr>
            <w:tcW w:w="4360" w:type="dxa"/>
            <w:shd w:val="clear" w:color="auto" w:fill="F5F7FA"/>
          </w:tcPr>
          <w:p w14:paraId="7B75D71D" w14:textId="77777777" w:rsidR="00DE05AD" w:rsidRDefault="00DE05AD" w:rsidP="00277D63">
            <w:pPr>
              <w:spacing w:after="40"/>
            </w:pPr>
            <w:r>
              <w:rPr>
                <w:b/>
                <w:color w:val="1A1A1A"/>
                <w:sz w:val="18"/>
              </w:rPr>
              <w:t>Aporte 3 y su valor estimado</w:t>
            </w:r>
          </w:p>
        </w:tc>
        <w:tc>
          <w:tcPr>
            <w:tcW w:w="5328" w:type="dxa"/>
            <w:shd w:val="clear" w:color="auto" w:fill="FAFBFD"/>
          </w:tcPr>
          <w:p w14:paraId="72CA7861" w14:textId="77777777" w:rsidR="00DE05AD" w:rsidRDefault="00DE05AD" w:rsidP="00277D63">
            <w:pPr>
              <w:spacing w:after="40"/>
            </w:pPr>
          </w:p>
        </w:tc>
      </w:tr>
    </w:tbl>
    <w:p w14:paraId="2E4F7A70" w14:textId="77777777" w:rsidR="00DE05AD" w:rsidRDefault="00DE05AD" w:rsidP="00DE05AD">
      <w:pPr>
        <w:spacing w:after="80"/>
      </w:pPr>
    </w:p>
    <w:p w14:paraId="3A18DCA0" w14:textId="77777777" w:rsidR="00DE05AD" w:rsidRDefault="00DE05AD" w:rsidP="00DE05AD">
      <w:pPr>
        <w:pStyle w:val="Ttulo3"/>
      </w:pPr>
      <w:r>
        <w:rPr>
          <w:b/>
          <w:color w:val="2A4E9E"/>
          <w:sz w:val="20"/>
        </w:rPr>
        <w:t>D.II.4 Disponibilidad para el bloque presencial</w:t>
      </w:r>
    </w:p>
    <w:p w14:paraId="66D4B9F8" w14:textId="77777777" w:rsidR="00DE05AD" w:rsidRDefault="00DE05AD" w:rsidP="00DE05AD">
      <w:pPr>
        <w:spacing w:after="120"/>
        <w:jc w:val="both"/>
      </w:pPr>
      <w:r>
        <w:rPr>
          <w:color w:val="5C6779"/>
          <w:sz w:val="19"/>
        </w:rPr>
        <w:t>El bloque de tronco común son tres semanas consecutivas en jornada completa, en el C-TASC AIP, con todas las empresas juntas. Es la restricción operativa más dura del programa.</w:t>
      </w:r>
    </w:p>
    <w:p w14:paraId="09EF42C1"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La empresa confirma disponibilidad plena y sin condiciones del Ingeniero Líder para las tres semanas.</w:t>
      </w:r>
    </w:p>
    <w:p w14:paraId="3AE0898E"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La empresa confirma disponibilidad con reservas. Detállelas a continuación.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0"/>
        <w:gridCol w:w="5298"/>
      </w:tblGrid>
      <w:tr w:rsidR="00DE05AD" w14:paraId="5E382828" w14:textId="77777777" w:rsidTr="00277D63">
        <w:trPr>
          <w:jc w:val="center"/>
        </w:trPr>
        <w:tc>
          <w:tcPr>
            <w:tcW w:w="4360" w:type="dxa"/>
            <w:shd w:val="clear" w:color="auto" w:fill="F5F7FA"/>
          </w:tcPr>
          <w:p w14:paraId="5309E334" w14:textId="77777777" w:rsidR="00DE05AD" w:rsidRDefault="00DE05AD" w:rsidP="00277D63">
            <w:pPr>
              <w:spacing w:after="40"/>
            </w:pPr>
            <w:r>
              <w:rPr>
                <w:b/>
                <w:color w:val="1A1A1A"/>
                <w:sz w:val="18"/>
              </w:rPr>
              <w:t>Reservas, si las hay</w:t>
            </w:r>
          </w:p>
        </w:tc>
        <w:tc>
          <w:tcPr>
            <w:tcW w:w="5328" w:type="dxa"/>
            <w:shd w:val="clear" w:color="auto" w:fill="FAFBFD"/>
          </w:tcPr>
          <w:p w14:paraId="3D5E1AD5" w14:textId="77777777" w:rsidR="00DE05AD" w:rsidRDefault="00DE05AD" w:rsidP="00277D63">
            <w:pPr>
              <w:spacing w:after="40"/>
            </w:pPr>
          </w:p>
        </w:tc>
      </w:tr>
    </w:tbl>
    <w:p w14:paraId="2B696B03" w14:textId="77777777" w:rsidR="00DE05AD" w:rsidRDefault="00DE05AD" w:rsidP="00DE05AD">
      <w:pPr>
        <w:spacing w:after="80"/>
      </w:pPr>
    </w:p>
    <w:p w14:paraId="063B1BD3" w14:textId="77777777" w:rsidR="00DE05AD" w:rsidRDefault="00DE05AD" w:rsidP="00DE05AD">
      <w:pPr>
        <w:pStyle w:val="Ttulo2"/>
        <w:spacing w:before="280" w:after="100"/>
      </w:pPr>
      <w:r>
        <w:rPr>
          <w:rFonts w:ascii="Arial" w:hAnsi="Arial"/>
          <w:b/>
          <w:color w:val="072357"/>
          <w:sz w:val="22"/>
        </w:rPr>
        <w:t>D.III Firma</w:t>
      </w:r>
    </w:p>
    <w:p w14:paraId="24A716F1" w14:textId="77777777" w:rsidR="00DE05AD" w:rsidRDefault="00DE05AD" w:rsidP="00DE05AD">
      <w:pPr>
        <w:spacing w:after="120"/>
        <w:jc w:val="both"/>
      </w:pPr>
      <w:r>
        <w:rPr>
          <w:color w:val="5C6779"/>
          <w:sz w:val="19"/>
        </w:rPr>
        <w:t>El firmante declara estar facultado para obligar a la empresa en los términos de esta carta.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7"/>
        <w:gridCol w:w="3208"/>
        <w:gridCol w:w="3213"/>
      </w:tblGrid>
      <w:tr w:rsidR="00DE05AD" w14:paraId="12483775" w14:textId="77777777" w:rsidTr="00277D63">
        <w:trPr>
          <w:jc w:val="center"/>
        </w:trPr>
        <w:tc>
          <w:tcPr>
            <w:tcW w:w="3229" w:type="dxa"/>
            <w:shd w:val="clear" w:color="auto" w:fill="F5F7FA"/>
          </w:tcPr>
          <w:p w14:paraId="3927D240" w14:textId="77777777" w:rsidR="00DE05AD" w:rsidRDefault="00DE05AD" w:rsidP="00277D63">
            <w:pPr>
              <w:spacing w:after="40"/>
            </w:pPr>
            <w:r>
              <w:rPr>
                <w:b/>
                <w:color w:val="1A1A1A"/>
                <w:sz w:val="18"/>
              </w:rPr>
              <w:t>Representante legal · nombre, cédula y fecha</w:t>
            </w:r>
          </w:p>
        </w:tc>
        <w:tc>
          <w:tcPr>
            <w:tcW w:w="3229" w:type="dxa"/>
            <w:shd w:val="clear" w:color="auto" w:fill="FAFBFD"/>
          </w:tcPr>
          <w:p w14:paraId="47B9ABA7" w14:textId="77777777" w:rsidR="00DE05AD" w:rsidRDefault="00DE05AD" w:rsidP="00277D63">
            <w:pPr>
              <w:spacing w:after="40"/>
            </w:pPr>
          </w:p>
        </w:tc>
        <w:tc>
          <w:tcPr>
            <w:tcW w:w="3229" w:type="dxa"/>
            <w:shd w:val="clear" w:color="auto" w:fill="FAFBFD"/>
          </w:tcPr>
          <w:p w14:paraId="38FB0DAB" w14:textId="77777777" w:rsidR="00DE05AD" w:rsidRDefault="00DE05AD" w:rsidP="00277D63">
            <w:pPr>
              <w:spacing w:after="40"/>
            </w:pPr>
            <w:r>
              <w:rPr>
                <w:color w:val="1A1A1A"/>
                <w:sz w:val="18"/>
              </w:rPr>
              <w:t>Gerente general, si es persona distinta</w:t>
            </w:r>
          </w:p>
        </w:tc>
      </w:tr>
    </w:tbl>
    <w:p w14:paraId="77845147" w14:textId="77777777" w:rsidR="00DE05AD" w:rsidRDefault="00DE05AD" w:rsidP="00DE05AD">
      <w:pPr>
        <w:spacing w:after="80"/>
      </w:pPr>
    </w:p>
    <w:p w14:paraId="2A2EFF77" w14:textId="77777777" w:rsidR="00DE05AD" w:rsidRDefault="00DE05AD" w:rsidP="00DE05AD">
      <w:pPr>
        <w:pBdr>
          <w:bottom w:val="single" w:sz="14" w:space="8" w:color="DA121A"/>
        </w:pBdr>
        <w:spacing w:before="400" w:after="80"/>
      </w:pPr>
      <w:r>
        <w:rPr>
          <w:b/>
          <w:color w:val="072357"/>
          <w:sz w:val="34"/>
        </w:rPr>
        <w:t>Anexo E — Carta de apoyo de empresa tractora</w:t>
      </w:r>
    </w:p>
    <w:p w14:paraId="680B36A5" w14:textId="77777777" w:rsidR="00DE05AD" w:rsidRDefault="00DE05AD" w:rsidP="00DE05AD">
      <w:pPr>
        <w:spacing w:after="120"/>
        <w:jc w:val="both"/>
      </w:pPr>
      <w:r>
        <w:rPr>
          <w:color w:val="5C6779"/>
          <w:sz w:val="19"/>
        </w:rPr>
        <w:t>Se adjunta únicamente si el proyecto incorpora una empresa tractora. La firman ambas empresas.</w:t>
      </w:r>
    </w:p>
    <w:p w14:paraId="113C3D8C" w14:textId="77777777" w:rsidR="00DE05AD" w:rsidRDefault="00DE05AD" w:rsidP="00DE05AD">
      <w:pPr>
        <w:pStyle w:val="Ttulo2"/>
        <w:spacing w:before="280" w:after="100"/>
      </w:pPr>
      <w:r>
        <w:rPr>
          <w:rFonts w:ascii="Arial" w:hAnsi="Arial"/>
          <w:b/>
          <w:color w:val="072357"/>
          <w:sz w:val="22"/>
        </w:rPr>
        <w:t>E.1 Las partes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2"/>
        <w:gridCol w:w="5296"/>
      </w:tblGrid>
      <w:tr w:rsidR="00DE05AD" w14:paraId="20E3A458" w14:textId="77777777" w:rsidTr="00277D63">
        <w:trPr>
          <w:jc w:val="center"/>
        </w:trPr>
        <w:tc>
          <w:tcPr>
            <w:tcW w:w="4360" w:type="dxa"/>
            <w:shd w:val="clear" w:color="auto" w:fill="F5F7FA"/>
          </w:tcPr>
          <w:p w14:paraId="4F11E306" w14:textId="77777777" w:rsidR="00DE05AD" w:rsidRDefault="00DE05AD" w:rsidP="00277D63">
            <w:pPr>
              <w:spacing w:after="40"/>
            </w:pPr>
            <w:r>
              <w:rPr>
                <w:b/>
                <w:color w:val="1A1A1A"/>
                <w:sz w:val="18"/>
              </w:rPr>
              <w:t>Empresa tractora · razón social y RUC</w:t>
            </w:r>
          </w:p>
        </w:tc>
        <w:tc>
          <w:tcPr>
            <w:tcW w:w="5328" w:type="dxa"/>
            <w:shd w:val="clear" w:color="auto" w:fill="FAFBFD"/>
          </w:tcPr>
          <w:p w14:paraId="7C3F3BBC" w14:textId="77777777" w:rsidR="00DE05AD" w:rsidRDefault="00DE05AD" w:rsidP="00277D63">
            <w:pPr>
              <w:spacing w:after="40"/>
            </w:pPr>
          </w:p>
        </w:tc>
      </w:tr>
      <w:tr w:rsidR="00DE05AD" w14:paraId="6A0EA6EA" w14:textId="77777777" w:rsidTr="00277D63">
        <w:trPr>
          <w:jc w:val="center"/>
        </w:trPr>
        <w:tc>
          <w:tcPr>
            <w:tcW w:w="4360" w:type="dxa"/>
            <w:shd w:val="clear" w:color="auto" w:fill="F5F7FA"/>
          </w:tcPr>
          <w:p w14:paraId="58247FFC" w14:textId="77777777" w:rsidR="00DE05AD" w:rsidRDefault="00DE05AD" w:rsidP="00277D63">
            <w:pPr>
              <w:spacing w:after="40"/>
            </w:pPr>
            <w:r>
              <w:rPr>
                <w:b/>
                <w:color w:val="1A1A1A"/>
                <w:sz w:val="18"/>
              </w:rPr>
              <w:t>Representante legal de la tractora</w:t>
            </w:r>
          </w:p>
        </w:tc>
        <w:tc>
          <w:tcPr>
            <w:tcW w:w="5328" w:type="dxa"/>
            <w:shd w:val="clear" w:color="auto" w:fill="FAFBFD"/>
          </w:tcPr>
          <w:p w14:paraId="0B4ED359" w14:textId="77777777" w:rsidR="00DE05AD" w:rsidRDefault="00DE05AD" w:rsidP="00277D63">
            <w:pPr>
              <w:spacing w:after="40"/>
            </w:pPr>
          </w:p>
        </w:tc>
      </w:tr>
      <w:tr w:rsidR="00DE05AD" w14:paraId="1DDC0CE1" w14:textId="77777777" w:rsidTr="00277D63">
        <w:trPr>
          <w:jc w:val="center"/>
        </w:trPr>
        <w:tc>
          <w:tcPr>
            <w:tcW w:w="4360" w:type="dxa"/>
            <w:shd w:val="clear" w:color="auto" w:fill="F5F7FA"/>
          </w:tcPr>
          <w:p w14:paraId="4F2657F1" w14:textId="77777777" w:rsidR="00DE05AD" w:rsidRDefault="00DE05AD" w:rsidP="00277D63">
            <w:pPr>
              <w:spacing w:after="40"/>
            </w:pPr>
            <w:r>
              <w:rPr>
                <w:b/>
                <w:color w:val="1A1A1A"/>
                <w:sz w:val="18"/>
              </w:rPr>
              <w:t>Empresa postulante · razón social y RUC</w:t>
            </w:r>
          </w:p>
        </w:tc>
        <w:tc>
          <w:tcPr>
            <w:tcW w:w="5328" w:type="dxa"/>
            <w:shd w:val="clear" w:color="auto" w:fill="FAFBFD"/>
          </w:tcPr>
          <w:p w14:paraId="0D0898D6" w14:textId="77777777" w:rsidR="00DE05AD" w:rsidRDefault="00DE05AD" w:rsidP="00277D63">
            <w:pPr>
              <w:spacing w:after="40"/>
            </w:pPr>
          </w:p>
        </w:tc>
      </w:tr>
      <w:tr w:rsidR="00DE05AD" w14:paraId="4FC26812" w14:textId="77777777" w:rsidTr="00277D63">
        <w:trPr>
          <w:jc w:val="center"/>
        </w:trPr>
        <w:tc>
          <w:tcPr>
            <w:tcW w:w="4360" w:type="dxa"/>
            <w:shd w:val="clear" w:color="auto" w:fill="F5F7FA"/>
          </w:tcPr>
          <w:p w14:paraId="1DE6E3FD" w14:textId="77777777" w:rsidR="00DE05AD" w:rsidRDefault="00DE05AD" w:rsidP="00277D63">
            <w:pPr>
              <w:spacing w:after="40"/>
            </w:pPr>
            <w:r>
              <w:rPr>
                <w:b/>
                <w:color w:val="1A1A1A"/>
                <w:sz w:val="18"/>
              </w:rPr>
              <w:t>Representante legal de la postulante</w:t>
            </w:r>
          </w:p>
        </w:tc>
        <w:tc>
          <w:tcPr>
            <w:tcW w:w="5328" w:type="dxa"/>
            <w:shd w:val="clear" w:color="auto" w:fill="FAFBFD"/>
          </w:tcPr>
          <w:p w14:paraId="3DC528FE" w14:textId="77777777" w:rsidR="00DE05AD" w:rsidRDefault="00DE05AD" w:rsidP="00277D63">
            <w:pPr>
              <w:spacing w:after="40"/>
            </w:pPr>
          </w:p>
        </w:tc>
      </w:tr>
    </w:tbl>
    <w:p w14:paraId="701F6589" w14:textId="77777777" w:rsidR="00DE05AD" w:rsidRDefault="00DE05AD" w:rsidP="00DE05AD">
      <w:pPr>
        <w:spacing w:after="80"/>
      </w:pPr>
    </w:p>
    <w:p w14:paraId="7F87214A" w14:textId="77777777" w:rsidR="00DE05AD" w:rsidRDefault="00DE05AD" w:rsidP="00DE05AD">
      <w:pPr>
        <w:pStyle w:val="Ttulo2"/>
        <w:spacing w:before="280" w:after="100"/>
      </w:pPr>
      <w:r>
        <w:rPr>
          <w:rFonts w:ascii="Arial" w:hAnsi="Arial"/>
          <w:b/>
          <w:color w:val="072357"/>
          <w:sz w:val="22"/>
        </w:rPr>
        <w:t>E.2 La necesidad</w:t>
      </w:r>
    </w:p>
    <w:p w14:paraId="7E152311" w14:textId="77777777" w:rsidR="00DE05AD" w:rsidRDefault="00DE05AD" w:rsidP="00DE05AD">
      <w:pPr>
        <w:spacing w:after="120"/>
        <w:jc w:val="both"/>
      </w:pPr>
      <w:r>
        <w:rPr>
          <w:color w:val="5C6779"/>
          <w:sz w:val="19"/>
        </w:rPr>
        <w:t>En prosa: qué necesidad de la empresa tractora motiva el proyecto, cómo la resuelve hoy y por qué la solución disponible no le basta.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5C51C258" w14:textId="77777777" w:rsidTr="00277D63">
        <w:trPr>
          <w:jc w:val="center"/>
        </w:trPr>
        <w:tc>
          <w:tcPr>
            <w:tcW w:w="4360" w:type="dxa"/>
            <w:shd w:val="clear" w:color="auto" w:fill="F5F7FA"/>
          </w:tcPr>
          <w:p w14:paraId="0BEF47E1" w14:textId="77777777" w:rsidR="00DE05AD" w:rsidRDefault="00DE05AD" w:rsidP="00277D63">
            <w:pPr>
              <w:spacing w:after="40"/>
            </w:pPr>
            <w:r>
              <w:rPr>
                <w:b/>
                <w:color w:val="1A1A1A"/>
                <w:sz w:val="18"/>
              </w:rPr>
              <w:t>Necesidad que motiva el proyecto</w:t>
            </w:r>
          </w:p>
        </w:tc>
        <w:tc>
          <w:tcPr>
            <w:tcW w:w="5328" w:type="dxa"/>
            <w:shd w:val="clear" w:color="auto" w:fill="FAFBFD"/>
          </w:tcPr>
          <w:p w14:paraId="75A52A39" w14:textId="77777777" w:rsidR="00DE05AD" w:rsidRDefault="00DE05AD" w:rsidP="00277D63">
            <w:pPr>
              <w:spacing w:after="40"/>
            </w:pPr>
          </w:p>
        </w:tc>
      </w:tr>
    </w:tbl>
    <w:p w14:paraId="47998AB3" w14:textId="77777777" w:rsidR="00DE05AD" w:rsidRDefault="00DE05AD" w:rsidP="00DE05AD">
      <w:pPr>
        <w:spacing w:after="80"/>
      </w:pPr>
    </w:p>
    <w:p w14:paraId="686AE1F9" w14:textId="77777777" w:rsidR="00DE05AD" w:rsidRDefault="00DE05AD" w:rsidP="00DE05AD">
      <w:pPr>
        <w:pStyle w:val="Ttulo2"/>
        <w:spacing w:before="280" w:after="100"/>
      </w:pPr>
      <w:r>
        <w:rPr>
          <w:rFonts w:ascii="Arial" w:hAnsi="Arial"/>
          <w:b/>
          <w:color w:val="072357"/>
          <w:sz w:val="22"/>
        </w:rPr>
        <w:t>E.3 Naturaleza del apoyo</w:t>
      </w:r>
    </w:p>
    <w:p w14:paraId="676BEB57"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Carta de apoyo</w:t>
      </w:r>
    </w:p>
    <w:p w14:paraId="3230594C"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Aporte económico. Monto en USD: ..............................</w:t>
      </w:r>
    </w:p>
    <w:p w14:paraId="03DE99A5"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Acceso a instalaciones para pruebas de campo. Describa: .....................................</w:t>
      </w:r>
    </w:p>
    <w:p w14:paraId="0DB90B0A" w14:textId="77777777" w:rsidR="00DE05AD" w:rsidRDefault="00DE05AD" w:rsidP="00DE05AD">
      <w:pPr>
        <w:spacing w:after="90"/>
      </w:pPr>
      <w:r>
        <w:rPr>
          <w:b/>
          <w:color w:val="072357"/>
        </w:rPr>
        <w:lastRenderedPageBreak/>
        <w:t xml:space="preserve">[   </w:t>
      </w:r>
      <w:proofErr w:type="gramStart"/>
      <w:r>
        <w:rPr>
          <w:b/>
          <w:color w:val="072357"/>
        </w:rPr>
        <w:t xml:space="preserve">  ]</w:t>
      </w:r>
      <w:proofErr w:type="gramEnd"/>
      <w:r>
        <w:rPr>
          <w:b/>
          <w:color w:val="072357"/>
        </w:rPr>
        <w:t xml:space="preserve">     Otro: ....................................................................</w:t>
      </w:r>
    </w:p>
    <w:p w14:paraId="0EE925AC" w14:textId="77777777" w:rsidR="00DE05AD" w:rsidRDefault="00DE05AD" w:rsidP="00DE05AD">
      <w:pPr>
        <w:pStyle w:val="Ttulo2"/>
        <w:spacing w:before="280" w:after="100"/>
      </w:pPr>
      <w:r>
        <w:rPr>
          <w:rFonts w:ascii="Arial" w:hAnsi="Arial"/>
          <w:b/>
          <w:color w:val="072357"/>
          <w:sz w:val="22"/>
        </w:rPr>
        <w:t>E.4 Declaraciones de la empresa tractora</w:t>
      </w:r>
    </w:p>
    <w:p w14:paraId="21570350" w14:textId="77777777" w:rsidR="00DE05AD" w:rsidRDefault="00DE05AD" w:rsidP="00DE05AD">
      <w:pPr>
        <w:spacing w:after="120"/>
        <w:jc w:val="both"/>
      </w:pPr>
      <w:r>
        <w:rPr>
          <w:color w:val="1A1A1A"/>
        </w:rPr>
        <w:t>La empresa tractora declara expresamente, y así lo suscribe:</w:t>
      </w:r>
    </w:p>
    <w:p w14:paraId="2226E703"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Que no bloquea ni restringe el uso del resultado del proyecto por la empresa postulante.</w:t>
      </w:r>
    </w:p>
    <w:p w14:paraId="4979147D"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Que no condiciona la participación de la empresa postulante en el Programa AMP.</w:t>
      </w:r>
    </w:p>
    <w:p w14:paraId="4513D44E"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Que no adquiere derecho alguno sobre la propiedad intelectual del diseño, del producto ni de sus desarrollos derivados.</w:t>
      </w:r>
    </w:p>
    <w:p w14:paraId="24C48676" w14:textId="77777777" w:rsidR="00DE05AD" w:rsidRDefault="00DE05AD" w:rsidP="00DE05AD">
      <w:pPr>
        <w:spacing w:after="90"/>
      </w:pPr>
      <w:r>
        <w:rPr>
          <w:b/>
          <w:color w:val="072357"/>
        </w:rPr>
        <w:t xml:space="preserve">[   </w:t>
      </w:r>
      <w:proofErr w:type="gramStart"/>
      <w:r>
        <w:rPr>
          <w:b/>
          <w:color w:val="072357"/>
        </w:rPr>
        <w:t xml:space="preserve">  ]</w:t>
      </w:r>
      <w:proofErr w:type="gramEnd"/>
      <w:r>
        <w:rPr>
          <w:b/>
          <w:color w:val="072357"/>
        </w:rPr>
        <w:t xml:space="preserve">     Que conoce que no es beneficiaria del Programa AMP y que no recibe de él aporte alguno.</w:t>
      </w:r>
    </w:p>
    <w:p w14:paraId="22671358" w14:textId="77777777" w:rsidR="00DE05AD" w:rsidRDefault="00DE05AD" w:rsidP="00DE05AD">
      <w:pPr>
        <w:pStyle w:val="Ttulo2"/>
        <w:spacing w:before="280" w:after="100"/>
      </w:pPr>
      <w:r>
        <w:rPr>
          <w:rFonts w:ascii="Arial" w:hAnsi="Arial"/>
          <w:b/>
          <w:color w:val="072357"/>
          <w:sz w:val="22"/>
        </w:rPr>
        <w:t>E.5 Cláusula de exclusividad — solo si la propone la postulante</w:t>
      </w:r>
    </w:p>
    <w:p w14:paraId="675DCC77" w14:textId="77777777" w:rsidR="00DE05AD" w:rsidRDefault="00DE05AD" w:rsidP="00DE05AD">
      <w:pPr>
        <w:spacing w:after="120"/>
        <w:jc w:val="both"/>
      </w:pPr>
      <w:r>
        <w:rPr>
          <w:color w:val="1A1A1A"/>
        </w:rPr>
        <w:t>Si la empresa postulante propone una cláusula de no competencia a favor de la tractora, se consigna aquí su alcance y el aporte económico que la sustenta. Sin aporte económico verificable de la tractora no hay exclusividad admisible.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2E2DB54E" w14:textId="77777777" w:rsidTr="00277D63">
        <w:trPr>
          <w:jc w:val="center"/>
        </w:trPr>
        <w:tc>
          <w:tcPr>
            <w:tcW w:w="4360" w:type="dxa"/>
            <w:shd w:val="clear" w:color="auto" w:fill="F5F7FA"/>
          </w:tcPr>
          <w:p w14:paraId="1479E599" w14:textId="77777777" w:rsidR="00DE05AD" w:rsidRDefault="00DE05AD" w:rsidP="00277D63">
            <w:pPr>
              <w:spacing w:after="40"/>
            </w:pPr>
            <w:r>
              <w:rPr>
                <w:b/>
                <w:color w:val="1A1A1A"/>
                <w:sz w:val="18"/>
              </w:rPr>
              <w:t>Duración (máximo doce meses desde el cierre certificado del programa)</w:t>
            </w:r>
          </w:p>
        </w:tc>
        <w:tc>
          <w:tcPr>
            <w:tcW w:w="5328" w:type="dxa"/>
            <w:shd w:val="clear" w:color="auto" w:fill="FAFBFD"/>
          </w:tcPr>
          <w:p w14:paraId="2369D56E" w14:textId="77777777" w:rsidR="00DE05AD" w:rsidRDefault="00DE05AD" w:rsidP="00277D63">
            <w:pPr>
              <w:spacing w:after="40"/>
            </w:pPr>
          </w:p>
        </w:tc>
      </w:tr>
      <w:tr w:rsidR="00DE05AD" w14:paraId="78E2B18C" w14:textId="77777777" w:rsidTr="00277D63">
        <w:trPr>
          <w:jc w:val="center"/>
        </w:trPr>
        <w:tc>
          <w:tcPr>
            <w:tcW w:w="4360" w:type="dxa"/>
            <w:shd w:val="clear" w:color="auto" w:fill="F5F7FA"/>
          </w:tcPr>
          <w:p w14:paraId="2A912ABC" w14:textId="77777777" w:rsidR="00DE05AD" w:rsidRDefault="00DE05AD" w:rsidP="00277D63">
            <w:pPr>
              <w:spacing w:after="40"/>
            </w:pPr>
            <w:r>
              <w:rPr>
                <w:b/>
                <w:color w:val="1A1A1A"/>
                <w:sz w:val="18"/>
              </w:rPr>
              <w:t>Territorio (solo la República de Panamá)</w:t>
            </w:r>
          </w:p>
        </w:tc>
        <w:tc>
          <w:tcPr>
            <w:tcW w:w="5328" w:type="dxa"/>
            <w:shd w:val="clear" w:color="auto" w:fill="FAFBFD"/>
          </w:tcPr>
          <w:p w14:paraId="1E212705" w14:textId="77777777" w:rsidR="00DE05AD" w:rsidRDefault="00DE05AD" w:rsidP="00277D63">
            <w:pPr>
              <w:spacing w:after="40"/>
            </w:pPr>
          </w:p>
        </w:tc>
      </w:tr>
      <w:tr w:rsidR="00DE05AD" w14:paraId="09B54F0D" w14:textId="77777777" w:rsidTr="00277D63">
        <w:trPr>
          <w:jc w:val="center"/>
        </w:trPr>
        <w:tc>
          <w:tcPr>
            <w:tcW w:w="4360" w:type="dxa"/>
            <w:shd w:val="clear" w:color="auto" w:fill="F5F7FA"/>
          </w:tcPr>
          <w:p w14:paraId="2BC233AF" w14:textId="77777777" w:rsidR="00DE05AD" w:rsidRDefault="00DE05AD" w:rsidP="00277D63">
            <w:pPr>
              <w:spacing w:after="40"/>
            </w:pPr>
            <w:r>
              <w:rPr>
                <w:b/>
                <w:color w:val="1A1A1A"/>
                <w:sz w:val="18"/>
              </w:rPr>
              <w:t>Productos o mercados alcanzados</w:t>
            </w:r>
          </w:p>
        </w:tc>
        <w:tc>
          <w:tcPr>
            <w:tcW w:w="5328" w:type="dxa"/>
            <w:shd w:val="clear" w:color="auto" w:fill="FAFBFD"/>
          </w:tcPr>
          <w:p w14:paraId="544582BC" w14:textId="77777777" w:rsidR="00DE05AD" w:rsidRDefault="00DE05AD" w:rsidP="00277D63">
            <w:pPr>
              <w:spacing w:after="40"/>
            </w:pPr>
          </w:p>
        </w:tc>
      </w:tr>
      <w:tr w:rsidR="00DE05AD" w14:paraId="31FE2CA3" w14:textId="77777777" w:rsidTr="00277D63">
        <w:trPr>
          <w:jc w:val="center"/>
        </w:trPr>
        <w:tc>
          <w:tcPr>
            <w:tcW w:w="4360" w:type="dxa"/>
            <w:shd w:val="clear" w:color="auto" w:fill="F5F7FA"/>
          </w:tcPr>
          <w:p w14:paraId="0BA656A8" w14:textId="77777777" w:rsidR="00DE05AD" w:rsidRDefault="00DE05AD" w:rsidP="00277D63">
            <w:pPr>
              <w:spacing w:after="40"/>
            </w:pPr>
            <w:r>
              <w:rPr>
                <w:b/>
                <w:color w:val="1A1A1A"/>
                <w:sz w:val="18"/>
              </w:rPr>
              <w:t>Aporte económico que la sustenta (USD)</w:t>
            </w:r>
          </w:p>
        </w:tc>
        <w:tc>
          <w:tcPr>
            <w:tcW w:w="5328" w:type="dxa"/>
            <w:shd w:val="clear" w:color="auto" w:fill="FAFBFD"/>
          </w:tcPr>
          <w:p w14:paraId="07570F9A" w14:textId="77777777" w:rsidR="00DE05AD" w:rsidRDefault="00DE05AD" w:rsidP="00277D63">
            <w:pPr>
              <w:spacing w:after="40"/>
            </w:pPr>
          </w:p>
        </w:tc>
      </w:tr>
    </w:tbl>
    <w:p w14:paraId="7F032AB3" w14:textId="77777777" w:rsidR="00DE05AD" w:rsidRDefault="00DE05AD" w:rsidP="00DE05AD">
      <w:pPr>
        <w:spacing w:after="80"/>
      </w:pPr>
    </w:p>
    <w:p w14:paraId="378A0BCA" w14:textId="77777777" w:rsidR="00DE05AD" w:rsidRDefault="00DE05AD" w:rsidP="00DE05AD">
      <w:pPr>
        <w:pBdr>
          <w:left w:val="single" w:sz="12" w:space="10" w:color="072357"/>
        </w:pBdr>
        <w:spacing w:before="80" w:after="160"/>
        <w:ind w:left="173"/>
        <w:jc w:val="both"/>
      </w:pPr>
      <w:r>
        <w:rPr>
          <w:i/>
          <w:color w:val="072357"/>
          <w:sz w:val="19"/>
        </w:rPr>
        <w:t>Los cuatro campos anteriores deben coincidir exactamente con los consignados en la sección B.7 de la ficha de proyecto. En caso de discrepancia entre ambos documentos, prevalece lo declarado en B.7.</w:t>
      </w:r>
    </w:p>
    <w:p w14:paraId="45F31A7A" w14:textId="77777777" w:rsidR="00DE05AD" w:rsidRDefault="00DE05AD" w:rsidP="00DE05AD">
      <w:pPr>
        <w:pBdr>
          <w:left w:val="single" w:sz="12" w:space="10" w:color="DA121A"/>
        </w:pBdr>
        <w:spacing w:before="80" w:after="160"/>
        <w:ind w:left="173"/>
        <w:jc w:val="both"/>
      </w:pPr>
      <w:r>
        <w:rPr>
          <w:b/>
          <w:color w:val="DA121A"/>
          <w:sz w:val="19"/>
        </w:rPr>
        <w:t>La exclusividad no alcanza la venta fuera de Panamá, la propiedad intelectual del diseño, ni el uso por la empresa postulante de la capacidad adquirida en otros diseños. La postulación que no incorpora esta cláusula recibe cuatro puntos de bonificación.</w:t>
      </w:r>
    </w:p>
    <w:p w14:paraId="1A4B88D9" w14:textId="77777777" w:rsidR="00DE05AD" w:rsidRDefault="00DE05AD" w:rsidP="00DE05AD">
      <w:pPr>
        <w:pStyle w:val="Ttulo2"/>
        <w:spacing w:before="280" w:after="100"/>
      </w:pPr>
      <w:r>
        <w:rPr>
          <w:rFonts w:ascii="Arial" w:hAnsi="Arial"/>
          <w:b/>
          <w:color w:val="072357"/>
          <w:sz w:val="22"/>
        </w:rPr>
        <w:t>E.6 Firmas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6"/>
        <w:gridCol w:w="3207"/>
        <w:gridCol w:w="3215"/>
      </w:tblGrid>
      <w:tr w:rsidR="00DE05AD" w14:paraId="0965BA75" w14:textId="77777777" w:rsidTr="00277D63">
        <w:trPr>
          <w:jc w:val="center"/>
        </w:trPr>
        <w:tc>
          <w:tcPr>
            <w:tcW w:w="3229" w:type="dxa"/>
            <w:shd w:val="clear" w:color="auto" w:fill="F5F7FA"/>
          </w:tcPr>
          <w:p w14:paraId="5ECDAE18" w14:textId="77777777" w:rsidR="00DE05AD" w:rsidRDefault="00DE05AD" w:rsidP="00277D63">
            <w:pPr>
              <w:spacing w:after="40"/>
            </w:pPr>
            <w:r>
              <w:rPr>
                <w:b/>
                <w:color w:val="1A1A1A"/>
                <w:sz w:val="18"/>
              </w:rPr>
              <w:t>Empresa tractora · representante legal, cédula y fecha</w:t>
            </w:r>
          </w:p>
        </w:tc>
        <w:tc>
          <w:tcPr>
            <w:tcW w:w="3229" w:type="dxa"/>
            <w:shd w:val="clear" w:color="auto" w:fill="FAFBFD"/>
          </w:tcPr>
          <w:p w14:paraId="139CB094" w14:textId="77777777" w:rsidR="00DE05AD" w:rsidRDefault="00DE05AD" w:rsidP="00277D63">
            <w:pPr>
              <w:spacing w:after="40"/>
            </w:pPr>
          </w:p>
        </w:tc>
        <w:tc>
          <w:tcPr>
            <w:tcW w:w="3229" w:type="dxa"/>
            <w:shd w:val="clear" w:color="auto" w:fill="FAFBFD"/>
          </w:tcPr>
          <w:p w14:paraId="7D2ED9C8" w14:textId="77777777" w:rsidR="00DE05AD" w:rsidRDefault="00DE05AD" w:rsidP="00277D63">
            <w:pPr>
              <w:spacing w:after="40"/>
            </w:pPr>
            <w:r>
              <w:rPr>
                <w:color w:val="1A1A1A"/>
                <w:sz w:val="18"/>
              </w:rPr>
              <w:t>Empresa postulante · representante legal, cédula y fecha</w:t>
            </w:r>
          </w:p>
        </w:tc>
      </w:tr>
    </w:tbl>
    <w:p w14:paraId="1EAEC417" w14:textId="77777777" w:rsidR="00DE05AD" w:rsidRDefault="00DE05AD" w:rsidP="00DE05AD">
      <w:pPr>
        <w:spacing w:after="80"/>
      </w:pPr>
    </w:p>
    <w:p w14:paraId="31A578ED" w14:textId="77777777" w:rsidR="00DE05AD" w:rsidRDefault="00DE05AD" w:rsidP="00DE05AD">
      <w:pPr>
        <w:pBdr>
          <w:bottom w:val="single" w:sz="14" w:space="8" w:color="DA121A"/>
        </w:pBdr>
        <w:spacing w:before="400" w:after="80"/>
      </w:pPr>
      <w:r>
        <w:rPr>
          <w:b/>
          <w:color w:val="072357"/>
          <w:sz w:val="34"/>
        </w:rPr>
        <w:t>Anexo F — Declaración jurada</w:t>
      </w:r>
    </w:p>
    <w:p w14:paraId="341CFC62" w14:textId="77777777" w:rsidR="00DE05AD" w:rsidRDefault="00DE05AD" w:rsidP="00DE05AD">
      <w:pPr>
        <w:spacing w:after="120"/>
        <w:jc w:val="both"/>
      </w:pPr>
      <w:r>
        <w:rPr>
          <w:color w:val="5C6779"/>
          <w:sz w:val="19"/>
        </w:rPr>
        <w:t>La firma el representante legal de la empresa postulante.</w:t>
      </w:r>
    </w:p>
    <w:p w14:paraId="570AFEBC" w14:textId="77777777" w:rsidR="00DE05AD" w:rsidRDefault="00DE05AD" w:rsidP="00DE05AD">
      <w:pPr>
        <w:pStyle w:val="Ttulo2"/>
        <w:spacing w:before="280" w:after="100"/>
      </w:pPr>
      <w:r>
        <w:rPr>
          <w:rFonts w:ascii="Arial" w:hAnsi="Arial"/>
          <w:b/>
          <w:color w:val="072357"/>
          <w:sz w:val="22"/>
        </w:rPr>
        <w:t>F.1 Declarante</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1"/>
        <w:gridCol w:w="5297"/>
      </w:tblGrid>
      <w:tr w:rsidR="00DE05AD" w14:paraId="42F5015E" w14:textId="77777777" w:rsidTr="00277D63">
        <w:trPr>
          <w:jc w:val="center"/>
        </w:trPr>
        <w:tc>
          <w:tcPr>
            <w:tcW w:w="4360" w:type="dxa"/>
            <w:shd w:val="clear" w:color="auto" w:fill="F5F7FA"/>
          </w:tcPr>
          <w:p w14:paraId="5BDB68E8" w14:textId="77777777" w:rsidR="00DE05AD" w:rsidRDefault="00DE05AD" w:rsidP="00277D63">
            <w:pPr>
              <w:spacing w:after="40"/>
            </w:pPr>
            <w:r>
              <w:rPr>
                <w:b/>
                <w:color w:val="1A1A1A"/>
                <w:sz w:val="18"/>
              </w:rPr>
              <w:t>Nombre completo</w:t>
            </w:r>
          </w:p>
        </w:tc>
        <w:tc>
          <w:tcPr>
            <w:tcW w:w="5328" w:type="dxa"/>
            <w:shd w:val="clear" w:color="auto" w:fill="FAFBFD"/>
          </w:tcPr>
          <w:p w14:paraId="0B547ABB" w14:textId="77777777" w:rsidR="00DE05AD" w:rsidRDefault="00DE05AD" w:rsidP="00277D63">
            <w:pPr>
              <w:spacing w:after="40"/>
            </w:pPr>
          </w:p>
        </w:tc>
      </w:tr>
      <w:tr w:rsidR="00DE05AD" w14:paraId="2F79817B" w14:textId="77777777" w:rsidTr="00277D63">
        <w:trPr>
          <w:jc w:val="center"/>
        </w:trPr>
        <w:tc>
          <w:tcPr>
            <w:tcW w:w="4360" w:type="dxa"/>
            <w:shd w:val="clear" w:color="auto" w:fill="F5F7FA"/>
          </w:tcPr>
          <w:p w14:paraId="4C425E25" w14:textId="77777777" w:rsidR="00DE05AD" w:rsidRDefault="00DE05AD" w:rsidP="00277D63">
            <w:pPr>
              <w:spacing w:after="40"/>
            </w:pPr>
            <w:r>
              <w:rPr>
                <w:b/>
                <w:color w:val="1A1A1A"/>
                <w:sz w:val="18"/>
              </w:rPr>
              <w:t>Cédula o pasaporte</w:t>
            </w:r>
          </w:p>
        </w:tc>
        <w:tc>
          <w:tcPr>
            <w:tcW w:w="5328" w:type="dxa"/>
            <w:shd w:val="clear" w:color="auto" w:fill="FAFBFD"/>
          </w:tcPr>
          <w:p w14:paraId="292299F8" w14:textId="77777777" w:rsidR="00DE05AD" w:rsidRDefault="00DE05AD" w:rsidP="00277D63">
            <w:pPr>
              <w:spacing w:after="40"/>
            </w:pPr>
          </w:p>
        </w:tc>
      </w:tr>
      <w:tr w:rsidR="00DE05AD" w14:paraId="7BB6E0CD" w14:textId="77777777" w:rsidTr="00277D63">
        <w:trPr>
          <w:jc w:val="center"/>
        </w:trPr>
        <w:tc>
          <w:tcPr>
            <w:tcW w:w="4360" w:type="dxa"/>
            <w:shd w:val="clear" w:color="auto" w:fill="F5F7FA"/>
          </w:tcPr>
          <w:p w14:paraId="636922F9" w14:textId="77777777" w:rsidR="00DE05AD" w:rsidRDefault="00DE05AD" w:rsidP="00277D63">
            <w:pPr>
              <w:spacing w:after="40"/>
            </w:pPr>
            <w:r>
              <w:rPr>
                <w:b/>
                <w:color w:val="1A1A1A"/>
                <w:sz w:val="18"/>
              </w:rPr>
              <w:lastRenderedPageBreak/>
              <w:t>Cargo</w:t>
            </w:r>
          </w:p>
        </w:tc>
        <w:tc>
          <w:tcPr>
            <w:tcW w:w="5328" w:type="dxa"/>
            <w:shd w:val="clear" w:color="auto" w:fill="FAFBFD"/>
          </w:tcPr>
          <w:p w14:paraId="536F9BBF" w14:textId="77777777" w:rsidR="00DE05AD" w:rsidRDefault="00DE05AD" w:rsidP="00277D63">
            <w:pPr>
              <w:spacing w:after="40"/>
            </w:pPr>
          </w:p>
        </w:tc>
      </w:tr>
      <w:tr w:rsidR="00DE05AD" w14:paraId="06C6F6FC" w14:textId="77777777" w:rsidTr="00277D63">
        <w:trPr>
          <w:jc w:val="center"/>
        </w:trPr>
        <w:tc>
          <w:tcPr>
            <w:tcW w:w="4360" w:type="dxa"/>
            <w:shd w:val="clear" w:color="auto" w:fill="F5F7FA"/>
          </w:tcPr>
          <w:p w14:paraId="31DB0053" w14:textId="77777777" w:rsidR="00DE05AD" w:rsidRDefault="00DE05AD" w:rsidP="00277D63">
            <w:pPr>
              <w:spacing w:after="40"/>
            </w:pPr>
            <w:r>
              <w:rPr>
                <w:b/>
                <w:color w:val="1A1A1A"/>
                <w:sz w:val="18"/>
              </w:rPr>
              <w:t>Empresa que representa</w:t>
            </w:r>
          </w:p>
        </w:tc>
        <w:tc>
          <w:tcPr>
            <w:tcW w:w="5328" w:type="dxa"/>
            <w:shd w:val="clear" w:color="auto" w:fill="FAFBFD"/>
          </w:tcPr>
          <w:p w14:paraId="39A840B3" w14:textId="77777777" w:rsidR="00DE05AD" w:rsidRDefault="00DE05AD" w:rsidP="00277D63">
            <w:pPr>
              <w:spacing w:after="40"/>
            </w:pPr>
          </w:p>
        </w:tc>
      </w:tr>
      <w:tr w:rsidR="00DE05AD" w14:paraId="4155974F" w14:textId="77777777" w:rsidTr="00277D63">
        <w:trPr>
          <w:jc w:val="center"/>
        </w:trPr>
        <w:tc>
          <w:tcPr>
            <w:tcW w:w="4360" w:type="dxa"/>
            <w:shd w:val="clear" w:color="auto" w:fill="F5F7FA"/>
          </w:tcPr>
          <w:p w14:paraId="19FDE0DD" w14:textId="77777777" w:rsidR="00DE05AD" w:rsidRDefault="00DE05AD" w:rsidP="00277D63">
            <w:pPr>
              <w:spacing w:after="40"/>
            </w:pPr>
            <w:r>
              <w:rPr>
                <w:b/>
                <w:color w:val="1A1A1A"/>
                <w:sz w:val="18"/>
              </w:rPr>
              <w:t>RUC</w:t>
            </w:r>
          </w:p>
        </w:tc>
        <w:tc>
          <w:tcPr>
            <w:tcW w:w="5328" w:type="dxa"/>
            <w:shd w:val="clear" w:color="auto" w:fill="FAFBFD"/>
          </w:tcPr>
          <w:p w14:paraId="3BA8446B" w14:textId="77777777" w:rsidR="00DE05AD" w:rsidRDefault="00DE05AD" w:rsidP="00277D63">
            <w:pPr>
              <w:spacing w:after="40"/>
            </w:pPr>
          </w:p>
        </w:tc>
      </w:tr>
    </w:tbl>
    <w:p w14:paraId="0B9A94C2" w14:textId="77777777" w:rsidR="00DE05AD" w:rsidRDefault="00DE05AD" w:rsidP="00DE05AD">
      <w:pPr>
        <w:spacing w:after="80"/>
      </w:pPr>
    </w:p>
    <w:p w14:paraId="44498EE6" w14:textId="77777777" w:rsidR="00DE05AD" w:rsidRDefault="00DE05AD" w:rsidP="00DE05AD">
      <w:pPr>
        <w:pStyle w:val="Ttulo2"/>
        <w:spacing w:before="280" w:after="100"/>
      </w:pPr>
      <w:r>
        <w:rPr>
          <w:rFonts w:ascii="Arial" w:hAnsi="Arial"/>
          <w:b/>
          <w:color w:val="072357"/>
          <w:sz w:val="22"/>
        </w:rPr>
        <w:t>F.2 Declaraciones</w:t>
      </w:r>
    </w:p>
    <w:p w14:paraId="54FBDEC7" w14:textId="77777777" w:rsidR="00DE05AD" w:rsidRDefault="00DE05AD" w:rsidP="00DE05AD">
      <w:pPr>
        <w:spacing w:after="120"/>
        <w:jc w:val="both"/>
      </w:pPr>
      <w:r>
        <w:rPr>
          <w:color w:val="1A1A1A"/>
        </w:rPr>
        <w:t>En mi condición de representante legal de la empresa arriba identificada, declaro bajo la gravedad del juramento:</w:t>
      </w:r>
    </w:p>
    <w:p w14:paraId="5D9E4E3C" w14:textId="77777777" w:rsidR="00DE05AD" w:rsidRDefault="00DE05AD" w:rsidP="00DE05AD">
      <w:pPr>
        <w:pStyle w:val="Ttulo3"/>
      </w:pPr>
      <w:r>
        <w:rPr>
          <w:b/>
          <w:color w:val="2A4E9E"/>
          <w:sz w:val="20"/>
        </w:rPr>
        <w:t>F.2.1 Veracidad</w:t>
      </w:r>
    </w:p>
    <w:p w14:paraId="1D2C3AC0" w14:textId="77777777" w:rsidR="00DE05AD" w:rsidRDefault="00DE05AD" w:rsidP="00DE05AD">
      <w:pPr>
        <w:spacing w:after="120"/>
        <w:jc w:val="both"/>
      </w:pPr>
      <w:r>
        <w:rPr>
          <w:color w:val="1A1A1A"/>
        </w:rPr>
        <w:t xml:space="preserve">Que toda la información consignada en los Anexos A </w:t>
      </w:r>
      <w:proofErr w:type="spellStart"/>
      <w:r>
        <w:rPr>
          <w:color w:val="1A1A1A"/>
        </w:rPr>
        <w:t>a</w:t>
      </w:r>
      <w:proofErr w:type="spellEnd"/>
      <w:r>
        <w:rPr>
          <w:color w:val="1A1A1A"/>
        </w:rPr>
        <w:t xml:space="preserve"> E, en la ficha de proyecto y en los documentos que los acompañan es veraz, completa y corresponde a la situación real de la empresa a la fecha de esta declaración.</w:t>
      </w:r>
    </w:p>
    <w:p w14:paraId="44D6A141" w14:textId="77777777" w:rsidR="00DE05AD" w:rsidRDefault="00DE05AD" w:rsidP="00DE05AD">
      <w:pPr>
        <w:pStyle w:val="Ttulo3"/>
      </w:pPr>
      <w:r>
        <w:rPr>
          <w:b/>
          <w:color w:val="2A4E9E"/>
          <w:sz w:val="20"/>
        </w:rPr>
        <w:t>F.2.2 Aceptación de las Bases</w:t>
      </w:r>
    </w:p>
    <w:p w14:paraId="78F51BB8" w14:textId="77777777" w:rsidR="00DE05AD" w:rsidRDefault="00DE05AD" w:rsidP="00DE05AD">
      <w:pPr>
        <w:spacing w:after="120"/>
        <w:jc w:val="both"/>
      </w:pPr>
      <w:r>
        <w:rPr>
          <w:color w:val="1A1A1A"/>
        </w:rPr>
        <w:t>Que conozco y acepto íntegramente las Bases de la convocatoria AMP-CE-2026 y las respuestas a consultas publicadas, que forman parte de ellas, incluidos los criterios de evaluación del Anexo G y la reserva del C-TASC AIP de adjudicar un número menor de plazas que el previsto en el numeral 2 de las Bases o de declarar desierta la convocatoria.</w:t>
      </w:r>
    </w:p>
    <w:p w14:paraId="6E354B44" w14:textId="77777777" w:rsidR="00DE05AD" w:rsidRDefault="00DE05AD" w:rsidP="00DE05AD">
      <w:pPr>
        <w:pStyle w:val="Ttulo3"/>
      </w:pPr>
      <w:r>
        <w:rPr>
          <w:b/>
          <w:color w:val="2A4E9E"/>
          <w:sz w:val="20"/>
        </w:rPr>
        <w:t>F.2.3 Ausencia de causales de descalificación</w:t>
      </w:r>
    </w:p>
    <w:p w14:paraId="0D955F6D" w14:textId="77777777" w:rsidR="00DE05AD" w:rsidRDefault="00DE05AD" w:rsidP="00DE05AD">
      <w:pPr>
        <w:spacing w:after="120"/>
        <w:jc w:val="both"/>
      </w:pPr>
      <w:r>
        <w:rPr>
          <w:color w:val="1A1A1A"/>
        </w:rPr>
        <w:t>Que la empresa no incurre en ninguna de las causales de descalificación previstas en la sección 13.4 de las Bases, a saber:</w:t>
      </w:r>
    </w:p>
    <w:p w14:paraId="367A857B" w14:textId="77777777" w:rsidR="00DE05AD" w:rsidRDefault="00DE05AD" w:rsidP="00DE05AD">
      <w:pPr>
        <w:spacing w:after="80"/>
        <w:ind w:left="360"/>
        <w:jc w:val="both"/>
      </w:pPr>
      <w:r>
        <w:rPr>
          <w:color w:val="1A1A1A"/>
        </w:rPr>
        <w:t>a) Falsedad en la información presentada.</w:t>
      </w:r>
    </w:p>
    <w:p w14:paraId="155F91F5" w14:textId="77777777" w:rsidR="00DE05AD" w:rsidRDefault="00DE05AD" w:rsidP="00DE05AD">
      <w:pPr>
        <w:spacing w:after="80"/>
        <w:ind w:left="360"/>
        <w:jc w:val="both"/>
      </w:pPr>
      <w:r>
        <w:rPr>
          <w:color w:val="1A1A1A"/>
        </w:rPr>
        <w:t>b) Incumplimiento sobreviniente de los requisitos formales.</w:t>
      </w:r>
    </w:p>
    <w:p w14:paraId="0E6F286B" w14:textId="77777777" w:rsidR="00DE05AD" w:rsidRDefault="00DE05AD" w:rsidP="00DE05AD">
      <w:pPr>
        <w:spacing w:after="80"/>
        <w:ind w:left="360"/>
        <w:jc w:val="both"/>
      </w:pPr>
      <w:r>
        <w:rPr>
          <w:color w:val="1A1A1A"/>
        </w:rPr>
        <w:t>c) Intento de contacto con evaluadores en relación con la postulación.</w:t>
      </w:r>
    </w:p>
    <w:p w14:paraId="596E3E20" w14:textId="77777777" w:rsidR="00DE05AD" w:rsidRDefault="00DE05AD" w:rsidP="00DE05AD">
      <w:pPr>
        <w:spacing w:after="80"/>
        <w:ind w:left="360"/>
        <w:jc w:val="both"/>
      </w:pPr>
      <w:r>
        <w:rPr>
          <w:color w:val="1A1A1A"/>
        </w:rPr>
        <w:t>d) Uso del nombre, del logotipo o de la condición de participante del C-TASC AIP, de la SENACYT, de la Universidad Tecnológica de Panamá o de la Estrategia Nacional de Semiconductores ante terceros, sin autorización previa y escrita del C-TASC AIP.</w:t>
      </w:r>
    </w:p>
    <w:p w14:paraId="755246BC" w14:textId="77777777" w:rsidR="00DE05AD" w:rsidRDefault="00DE05AD" w:rsidP="00DE05AD">
      <w:pPr>
        <w:pStyle w:val="Ttulo3"/>
      </w:pPr>
      <w:r>
        <w:rPr>
          <w:b/>
          <w:color w:val="2A4E9E"/>
          <w:sz w:val="20"/>
        </w:rPr>
        <w:t>F.2.4 Autorización de verificación</w:t>
      </w:r>
    </w:p>
    <w:p w14:paraId="707096D3" w14:textId="77777777" w:rsidR="00DE05AD" w:rsidRDefault="00DE05AD" w:rsidP="00DE05AD">
      <w:pPr>
        <w:spacing w:after="120"/>
        <w:jc w:val="both"/>
      </w:pPr>
      <w:r>
        <w:rPr>
          <w:color w:val="1A1A1A"/>
        </w:rPr>
        <w:t>Que autorizo al C-TASC AIP a verificar ante terceros —registros públicos, entidades del Estado, clientes citados y empresas mencionadas en la postulación— la información aquí consignada, al solo efecto de la evaluación de esta postulación.</w:t>
      </w:r>
    </w:p>
    <w:p w14:paraId="2A5718A9" w14:textId="77777777" w:rsidR="00DE05AD" w:rsidRDefault="00DE05AD" w:rsidP="00DE05AD">
      <w:pPr>
        <w:pStyle w:val="Ttulo3"/>
      </w:pPr>
      <w:r>
        <w:rPr>
          <w:b/>
          <w:color w:val="2A4E9E"/>
          <w:sz w:val="20"/>
        </w:rPr>
        <w:t>F.2.5 Conocimiento de las consecuencias</w:t>
      </w:r>
    </w:p>
    <w:p w14:paraId="6A59D68C" w14:textId="77777777" w:rsidR="00DE05AD" w:rsidRDefault="00DE05AD" w:rsidP="00DE05AD">
      <w:pPr>
        <w:spacing w:after="120"/>
        <w:jc w:val="both"/>
      </w:pPr>
      <w:r>
        <w:rPr>
          <w:color w:val="1A1A1A"/>
        </w:rPr>
        <w:t>Que conozco que la falsedad de cualquiera de las declaraciones anteriores faculta al C-TASC AIP a descalificar la postulación en cualquier momento del proceso, o a dejar sin efecto la adjudicación si ya se hubiera producido.</w:t>
      </w:r>
    </w:p>
    <w:p w14:paraId="138899D2" w14:textId="77777777" w:rsidR="00DE05AD" w:rsidRDefault="00DE05AD" w:rsidP="00DE05AD">
      <w:pPr>
        <w:pStyle w:val="Ttulo2"/>
        <w:spacing w:before="280" w:after="100"/>
      </w:pPr>
      <w:r>
        <w:rPr>
          <w:rFonts w:ascii="Arial" w:hAnsi="Arial"/>
          <w:b/>
          <w:color w:val="072357"/>
          <w:sz w:val="22"/>
        </w:rPr>
        <w:t>F.3 Firma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7"/>
        <w:gridCol w:w="3209"/>
        <w:gridCol w:w="3212"/>
      </w:tblGrid>
      <w:tr w:rsidR="00DE05AD" w14:paraId="736A03E3" w14:textId="77777777" w:rsidTr="00277D63">
        <w:trPr>
          <w:jc w:val="center"/>
        </w:trPr>
        <w:tc>
          <w:tcPr>
            <w:tcW w:w="3229" w:type="dxa"/>
            <w:shd w:val="clear" w:color="auto" w:fill="F5F7FA"/>
          </w:tcPr>
          <w:p w14:paraId="7A81C269" w14:textId="77777777" w:rsidR="00DE05AD" w:rsidRDefault="00DE05AD" w:rsidP="00277D63">
            <w:pPr>
              <w:spacing w:after="40"/>
            </w:pPr>
            <w:r>
              <w:rPr>
                <w:b/>
                <w:color w:val="1A1A1A"/>
                <w:sz w:val="18"/>
              </w:rPr>
              <w:t>Representante legal · nombre, cédula y fecha</w:t>
            </w:r>
          </w:p>
        </w:tc>
        <w:tc>
          <w:tcPr>
            <w:tcW w:w="3229" w:type="dxa"/>
            <w:shd w:val="clear" w:color="auto" w:fill="FAFBFD"/>
          </w:tcPr>
          <w:p w14:paraId="5F0C2E07" w14:textId="77777777" w:rsidR="00DE05AD" w:rsidRDefault="00DE05AD" w:rsidP="00277D63">
            <w:pPr>
              <w:spacing w:after="40"/>
            </w:pPr>
          </w:p>
        </w:tc>
        <w:tc>
          <w:tcPr>
            <w:tcW w:w="3229" w:type="dxa"/>
            <w:shd w:val="clear" w:color="auto" w:fill="FAFBFD"/>
          </w:tcPr>
          <w:p w14:paraId="714EB45B" w14:textId="77777777" w:rsidR="00DE05AD" w:rsidRDefault="00DE05AD" w:rsidP="00277D63">
            <w:pPr>
              <w:spacing w:after="40"/>
            </w:pPr>
            <w:r>
              <w:rPr>
                <w:color w:val="1A1A1A"/>
                <w:sz w:val="18"/>
              </w:rPr>
              <w:t>Lugar</w:t>
            </w:r>
          </w:p>
        </w:tc>
      </w:tr>
    </w:tbl>
    <w:p w14:paraId="16F92453" w14:textId="3563F8B1" w:rsidR="00A1005D" w:rsidRPr="00391F13" w:rsidRDefault="00A1005D" w:rsidP="004B6ABF">
      <w:pPr>
        <w:rPr>
          <w:rFonts w:asciiTheme="minorHAnsi" w:hAnsiTheme="minorHAnsi"/>
        </w:rPr>
      </w:pPr>
    </w:p>
    <w:sectPr w:rsidR="00A1005D" w:rsidRPr="00391F13" w:rsidSect="00EE1B06">
      <w:headerReference w:type="default" r:id="rId10"/>
      <w:footerReference w:type="default" r:id="rId11"/>
      <w:pgSz w:w="12240" w:h="15840"/>
      <w:pgMar w:top="1368" w:right="1296" w:bottom="1224" w:left="1296" w:header="50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9C72" w14:textId="77777777" w:rsidR="007C1C76" w:rsidRPr="004C6ACC" w:rsidRDefault="007C1C76" w:rsidP="00797EBC">
      <w:r w:rsidRPr="004C6ACC">
        <w:separator/>
      </w:r>
    </w:p>
  </w:endnote>
  <w:endnote w:type="continuationSeparator" w:id="0">
    <w:p w14:paraId="241F2B13" w14:textId="77777777" w:rsidR="007C1C76" w:rsidRPr="004C6ACC" w:rsidRDefault="007C1C76" w:rsidP="00797EBC">
      <w:r w:rsidRPr="004C6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09AB" w14:textId="20010130" w:rsidR="00E1353D" w:rsidRPr="004C6ACC" w:rsidRDefault="00EE1B06" w:rsidP="00572F3E">
    <w:pPr>
      <w:jc w:val="right"/>
      <w:rPr>
        <w:rFonts w:asciiTheme="minorHAnsi" w:hAnsiTheme="minorHAnsi"/>
        <w:i/>
        <w:iCs/>
        <w:sz w:val="18"/>
        <w:szCs w:val="18"/>
      </w:rPr>
    </w:pPr>
    <w:r w:rsidRPr="004C6ACC">
      <w:rPr>
        <w:rFonts w:asciiTheme="minorHAnsi" w:hAnsiTheme="minorHAnsi"/>
        <w:noProof/>
        <w:sz w:val="18"/>
        <w:szCs w:val="18"/>
      </w:rPr>
      <mc:AlternateContent>
        <mc:Choice Requires="wps">
          <w:drawing>
            <wp:anchor distT="0" distB="0" distL="114300" distR="114300" simplePos="0" relativeHeight="251659264" behindDoc="0" locked="0" layoutInCell="1" allowOverlap="1" wp14:anchorId="65E4EF66" wp14:editId="2D83EBB1">
              <wp:simplePos x="0" y="0"/>
              <wp:positionH relativeFrom="margin">
                <wp:align>center</wp:align>
              </wp:positionH>
              <wp:positionV relativeFrom="paragraph">
                <wp:posOffset>208915</wp:posOffset>
              </wp:positionV>
              <wp:extent cx="6997147" cy="7952"/>
              <wp:effectExtent l="0" t="0" r="32385" b="30480"/>
              <wp:wrapNone/>
              <wp:docPr id="432849030" name="Straight Connector 1"/>
              <wp:cNvGraphicFramePr/>
              <a:graphic xmlns:a="http://schemas.openxmlformats.org/drawingml/2006/main">
                <a:graphicData uri="http://schemas.microsoft.com/office/word/2010/wordprocessingShape">
                  <wps:wsp>
                    <wps:cNvCnPr/>
                    <wps:spPr>
                      <a:xfrm flipV="1">
                        <a:off x="0" y="0"/>
                        <a:ext cx="6997147" cy="7952"/>
                      </a:xfrm>
                      <a:prstGeom prst="line">
                        <a:avLst/>
                      </a:prstGeom>
                      <a:ln w="6350">
                        <a:solidFill>
                          <a:srgbClr val="43537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758B3D" id="Straight Connector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6.45pt" to="550.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" strokecolor="#435370" strokeweight=".5pt">
              <v:stroke joinstyle="miter"/>
              <w10:wrap anchorx="margin"/>
            </v:line>
          </w:pict>
        </mc:Fallback>
      </mc:AlternateContent>
    </w:r>
    <w:r w:rsidR="00572F3E" w:rsidRPr="004C6ACC">
      <w:rPr>
        <w:rFonts w:asciiTheme="minorHAnsi" w:hAnsiTheme="minorHAnsi"/>
        <w:i/>
        <w:iCs/>
        <w:sz w:val="18"/>
        <w:szCs w:val="18"/>
      </w:rPr>
      <w:t>P</w:t>
    </w:r>
    <w:r w:rsidR="004B6ABF">
      <w:rPr>
        <w:rFonts w:asciiTheme="minorHAnsi" w:hAnsiTheme="minorHAnsi"/>
        <w:i/>
        <w:iCs/>
        <w:sz w:val="18"/>
        <w:szCs w:val="18"/>
      </w:rPr>
      <w:t>á</w:t>
    </w:r>
    <w:r w:rsidR="00572F3E" w:rsidRPr="004C6ACC">
      <w:rPr>
        <w:rFonts w:asciiTheme="minorHAnsi" w:hAnsiTheme="minorHAnsi"/>
        <w:i/>
        <w:iCs/>
        <w:sz w:val="18"/>
        <w:szCs w:val="18"/>
      </w:rPr>
      <w:t xml:space="preserve">gina </w:t>
    </w:r>
    <w:r w:rsidR="00723FCF" w:rsidRPr="004C6ACC">
      <w:rPr>
        <w:rFonts w:asciiTheme="minorHAnsi" w:hAnsiTheme="minorHAnsi"/>
        <w:i/>
        <w:iCs/>
        <w:sz w:val="18"/>
        <w:szCs w:val="18"/>
      </w:rPr>
      <w:fldChar w:fldCharType="begin"/>
    </w:r>
    <w:r w:rsidR="00723FCF" w:rsidRPr="004C6ACC">
      <w:rPr>
        <w:rFonts w:asciiTheme="minorHAnsi" w:hAnsiTheme="minorHAnsi"/>
        <w:i/>
        <w:iCs/>
        <w:sz w:val="18"/>
        <w:szCs w:val="18"/>
      </w:rPr>
      <w:instrText xml:space="preserve"> PAGE   \* MERGEFORMAT </w:instrText>
    </w:r>
    <w:r w:rsidR="00723FCF" w:rsidRPr="004C6ACC">
      <w:rPr>
        <w:rFonts w:asciiTheme="minorHAnsi" w:hAnsiTheme="minorHAnsi"/>
        <w:i/>
        <w:iCs/>
        <w:sz w:val="18"/>
        <w:szCs w:val="18"/>
      </w:rPr>
      <w:fldChar w:fldCharType="separate"/>
    </w:r>
    <w:r w:rsidR="00723FCF" w:rsidRPr="004C6ACC">
      <w:rPr>
        <w:rFonts w:asciiTheme="minorHAnsi" w:hAnsiTheme="minorHAnsi"/>
        <w:i/>
        <w:iCs/>
        <w:sz w:val="18"/>
        <w:szCs w:val="18"/>
      </w:rPr>
      <w:t>2</w:t>
    </w:r>
    <w:r w:rsidR="00723FCF" w:rsidRPr="004C6ACC">
      <w:rPr>
        <w:rFonts w:asciiTheme="minorHAnsi" w:hAnsiTheme="minorHAnsi"/>
        <w:i/>
        <w:iCs/>
        <w:sz w:val="18"/>
        <w:szCs w:val="18"/>
      </w:rPr>
      <w:fldChar w:fldCharType="end"/>
    </w:r>
    <w:r w:rsidR="00723FCF" w:rsidRPr="004C6ACC">
      <w:rPr>
        <w:rFonts w:asciiTheme="minorHAnsi" w:hAnsiTheme="minorHAnsi"/>
        <w:i/>
        <w:iCs/>
        <w:sz w:val="18"/>
        <w:szCs w:val="18"/>
      </w:rPr>
      <w:t xml:space="preserve"> / </w:t>
    </w:r>
    <w:r w:rsidR="00723FCF" w:rsidRPr="004C6ACC">
      <w:rPr>
        <w:rFonts w:asciiTheme="minorHAnsi" w:hAnsiTheme="minorHAnsi"/>
        <w:i/>
        <w:iCs/>
        <w:sz w:val="18"/>
        <w:szCs w:val="18"/>
      </w:rPr>
      <w:fldChar w:fldCharType="begin"/>
    </w:r>
    <w:r w:rsidR="00723FCF" w:rsidRPr="004C6ACC">
      <w:rPr>
        <w:rFonts w:asciiTheme="minorHAnsi" w:hAnsiTheme="minorHAnsi"/>
        <w:i/>
        <w:iCs/>
        <w:sz w:val="18"/>
        <w:szCs w:val="18"/>
      </w:rPr>
      <w:instrText xml:space="preserve"> NUMPAGES   \* MERGEFORMAT </w:instrText>
    </w:r>
    <w:r w:rsidR="00723FCF" w:rsidRPr="004C6ACC">
      <w:rPr>
        <w:rFonts w:asciiTheme="minorHAnsi" w:hAnsiTheme="minorHAnsi"/>
        <w:i/>
        <w:iCs/>
        <w:sz w:val="18"/>
        <w:szCs w:val="18"/>
      </w:rPr>
      <w:fldChar w:fldCharType="separate"/>
    </w:r>
    <w:r w:rsidR="00723FCF" w:rsidRPr="004C6ACC">
      <w:rPr>
        <w:rFonts w:asciiTheme="minorHAnsi" w:hAnsiTheme="minorHAnsi"/>
        <w:i/>
        <w:iCs/>
        <w:sz w:val="18"/>
        <w:szCs w:val="18"/>
      </w:rPr>
      <w:t>23</w:t>
    </w:r>
    <w:r w:rsidR="00723FCF" w:rsidRPr="004C6ACC">
      <w:rPr>
        <w:rFonts w:asciiTheme="minorHAnsi" w:hAnsiTheme="minorHAnsi"/>
        <w:i/>
        <w:iCs/>
        <w:sz w:val="18"/>
        <w:szCs w:val="18"/>
      </w:rPr>
      <w:fldChar w:fldCharType="end"/>
    </w:r>
  </w:p>
  <w:p w14:paraId="3D3F12B8" w14:textId="6EFBE212" w:rsidR="00AE5E83" w:rsidRPr="004C6ACC" w:rsidRDefault="00AE5E83" w:rsidP="00F8163F">
    <w:pPr>
      <w:jc w:val="center"/>
      <w:rPr>
        <w:rFonts w:asciiTheme="minorHAnsi" w:hAnsiTheme="minorHAnsi"/>
        <w:sz w:val="18"/>
        <w:szCs w:val="18"/>
      </w:rPr>
    </w:pPr>
  </w:p>
  <w:tbl>
    <w:tblPr>
      <w:tblStyle w:val="Tablaconcuadrcula"/>
      <w:tblpPr w:leftFromText="187" w:rightFromText="187" w:vertAnchor="page" w:tblpXSpec="center" w:tblpYSpec="bottom"/>
      <w:tblOverlap w:val="never"/>
      <w:tblW w:w="109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44"/>
    </w:tblGrid>
    <w:tr w:rsidR="0047363B" w:rsidRPr="004C6ACC" w14:paraId="19171065" w14:textId="77777777" w:rsidTr="00EE1B06">
      <w:trPr>
        <w:jc w:val="center"/>
      </w:trPr>
      <w:tc>
        <w:tcPr>
          <w:tcW w:w="5000" w:type="pct"/>
        </w:tcPr>
        <w:p w14:paraId="37BE00CD" w14:textId="106DE51E" w:rsidR="00F8163F" w:rsidRPr="004C6ACC" w:rsidRDefault="0047363B" w:rsidP="00EE1B06">
          <w:pPr>
            <w:pStyle w:val="Encabezado"/>
            <w:jc w:val="center"/>
            <w:rPr>
              <w:rFonts w:asciiTheme="minorHAnsi" w:hAnsiTheme="minorHAnsi"/>
              <w:b/>
              <w:bCs/>
              <w:color w:val="072357"/>
            </w:rPr>
          </w:pPr>
          <w:r w:rsidRPr="004C6ACC">
            <w:rPr>
              <w:rFonts w:asciiTheme="minorHAnsi" w:hAnsiTheme="minorHAnsi"/>
              <w:b/>
              <w:bCs/>
              <w:color w:val="072357"/>
            </w:rPr>
            <w:t>C</w:t>
          </w:r>
          <w:r w:rsidRPr="004C6ACC">
            <w:rPr>
              <w:rFonts w:asciiTheme="minorHAnsi" w:hAnsiTheme="minorHAnsi"/>
              <w:b/>
              <w:bCs/>
              <w:color w:val="072357"/>
            </w:rPr>
            <w:noBreakHyphen/>
            <w:t xml:space="preserve">TASC AIP – </w:t>
          </w:r>
          <w:r w:rsidR="00F8163F" w:rsidRPr="004C6ACC">
            <w:rPr>
              <w:rFonts w:asciiTheme="minorHAnsi" w:hAnsiTheme="minorHAnsi"/>
              <w:b/>
              <w:bCs/>
              <w:color w:val="072357"/>
            </w:rPr>
            <w:t>Centro de Tecnología Avanzada de Semiconductores AIP</w:t>
          </w:r>
        </w:p>
        <w:p w14:paraId="0F3177CA" w14:textId="517AAC6C" w:rsidR="00B550AC" w:rsidRPr="004C6ACC" w:rsidRDefault="0047363B" w:rsidP="00EE1B06">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 xml:space="preserve">Edificio de Laboratorios de Investigación e Innovación (ELII), </w:t>
          </w:r>
          <w:r w:rsidR="00051C84" w:rsidRPr="004C6ACC">
            <w:rPr>
              <w:rFonts w:asciiTheme="minorHAnsi" w:hAnsiTheme="minorHAnsi"/>
              <w:b/>
              <w:bCs/>
              <w:color w:val="7B879D"/>
              <w:sz w:val="18"/>
              <w:szCs w:val="18"/>
            </w:rPr>
            <w:t>2do</w:t>
          </w:r>
          <w:r w:rsidRPr="004C6ACC">
            <w:rPr>
              <w:rFonts w:asciiTheme="minorHAnsi" w:hAnsiTheme="minorHAnsi"/>
              <w:b/>
              <w:bCs/>
              <w:color w:val="7B879D"/>
              <w:sz w:val="18"/>
              <w:szCs w:val="18"/>
            </w:rPr>
            <w:t xml:space="preserve"> piso </w:t>
          </w:r>
          <w:r w:rsidR="00B550AC" w:rsidRPr="004C6ACC">
            <w:rPr>
              <w:rFonts w:asciiTheme="minorHAnsi" w:hAnsiTheme="minorHAnsi"/>
              <w:b/>
              <w:bCs/>
              <w:color w:val="7B879D"/>
              <w:sz w:val="18"/>
              <w:szCs w:val="18"/>
            </w:rPr>
            <w:t xml:space="preserve">– </w:t>
          </w:r>
          <w:r w:rsidRPr="004C6ACC">
            <w:rPr>
              <w:rFonts w:asciiTheme="minorHAnsi" w:hAnsiTheme="minorHAnsi"/>
              <w:b/>
              <w:bCs/>
              <w:color w:val="7B879D"/>
              <w:sz w:val="18"/>
              <w:szCs w:val="18"/>
            </w:rPr>
            <w:t>Campus Metropolitano Víctor Levi Sasso</w:t>
          </w:r>
        </w:p>
        <w:p w14:paraId="6426A360" w14:textId="77777777" w:rsidR="0047363B" w:rsidRDefault="0047363B" w:rsidP="00EE1B06">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Universidad Tecnológica de Panamá (UTP)</w:t>
          </w:r>
          <w:r w:rsidR="00B550AC" w:rsidRPr="004C6ACC">
            <w:rPr>
              <w:rFonts w:asciiTheme="minorHAnsi" w:hAnsiTheme="minorHAnsi"/>
              <w:b/>
              <w:bCs/>
              <w:color w:val="7B879D"/>
              <w:sz w:val="18"/>
              <w:szCs w:val="18"/>
            </w:rPr>
            <w:t xml:space="preserve"> – </w:t>
          </w:r>
          <w:r w:rsidRPr="004C6ACC">
            <w:rPr>
              <w:rFonts w:asciiTheme="minorHAnsi" w:hAnsiTheme="minorHAnsi"/>
              <w:b/>
              <w:bCs/>
              <w:color w:val="7B879D"/>
              <w:sz w:val="18"/>
              <w:szCs w:val="18"/>
            </w:rPr>
            <w:t>info@c</w:t>
          </w:r>
          <w:r w:rsidRPr="004C6ACC">
            <w:rPr>
              <w:rFonts w:asciiTheme="minorHAnsi" w:hAnsiTheme="minorHAnsi"/>
              <w:b/>
              <w:bCs/>
              <w:color w:val="7B879D"/>
              <w:sz w:val="18"/>
              <w:szCs w:val="18"/>
            </w:rPr>
            <w:noBreakHyphen/>
            <w:t>tasc.org</w:t>
          </w:r>
          <w:r w:rsidR="004871C8" w:rsidRPr="004C6ACC">
            <w:rPr>
              <w:rFonts w:asciiTheme="minorHAnsi" w:hAnsiTheme="minorHAnsi"/>
              <w:b/>
              <w:bCs/>
              <w:color w:val="7B879D"/>
              <w:sz w:val="18"/>
              <w:szCs w:val="18"/>
            </w:rPr>
            <w:t>.pa</w:t>
          </w:r>
          <w:r w:rsidRPr="004C6ACC">
            <w:rPr>
              <w:rFonts w:asciiTheme="minorHAnsi" w:hAnsiTheme="minorHAnsi"/>
              <w:b/>
              <w:bCs/>
              <w:color w:val="7B879D"/>
              <w:sz w:val="18"/>
              <w:szCs w:val="18"/>
            </w:rPr>
            <w:t xml:space="preserve"> – www.c</w:t>
          </w:r>
          <w:r w:rsidRPr="004C6ACC">
            <w:rPr>
              <w:rFonts w:asciiTheme="minorHAnsi" w:hAnsiTheme="minorHAnsi"/>
              <w:b/>
              <w:bCs/>
              <w:color w:val="7B879D"/>
              <w:sz w:val="18"/>
              <w:szCs w:val="18"/>
            </w:rPr>
            <w:noBreakHyphen/>
            <w:t>tasc.org.pa – Tel. 524</w:t>
          </w:r>
          <w:r w:rsidRPr="004C6ACC">
            <w:rPr>
              <w:rFonts w:asciiTheme="minorHAnsi" w:hAnsiTheme="minorHAnsi"/>
              <w:b/>
              <w:bCs/>
              <w:color w:val="7B879D"/>
              <w:sz w:val="18"/>
              <w:szCs w:val="18"/>
            </w:rPr>
            <w:noBreakHyphen/>
            <w:t>8109</w:t>
          </w:r>
        </w:p>
        <w:p w14:paraId="77CD4683" w14:textId="77777777" w:rsidR="00EE1B06" w:rsidRPr="004C6ACC" w:rsidRDefault="00EE1B06" w:rsidP="00EE1B06">
          <w:pPr>
            <w:pStyle w:val="Piedepgina"/>
            <w:jc w:val="center"/>
            <w:rPr>
              <w:rFonts w:asciiTheme="minorHAnsi" w:hAnsiTheme="minorHAnsi"/>
              <w:color w:val="435370"/>
              <w:sz w:val="18"/>
              <w:szCs w:val="18"/>
            </w:rPr>
          </w:pPr>
        </w:p>
      </w:tc>
    </w:tr>
  </w:tbl>
  <w:p w14:paraId="24DCAF76" w14:textId="77777777" w:rsidR="006D3601" w:rsidRPr="004C6ACC" w:rsidRDefault="006D3601" w:rsidP="00F8163F">
    <w:pPr>
      <w:pStyle w:val="Piedepgina"/>
      <w:jc w:val="center"/>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C90E1" w14:textId="77777777" w:rsidR="007C1C76" w:rsidRPr="004C6ACC" w:rsidRDefault="007C1C76" w:rsidP="00797EBC">
      <w:r w:rsidRPr="004C6ACC">
        <w:separator/>
      </w:r>
    </w:p>
  </w:footnote>
  <w:footnote w:type="continuationSeparator" w:id="0">
    <w:p w14:paraId="11365292" w14:textId="77777777" w:rsidR="007C1C76" w:rsidRPr="004C6ACC" w:rsidRDefault="007C1C76" w:rsidP="00797EBC">
      <w:r w:rsidRPr="004C6A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4" w:type="dxa"/>
      <w:tblInd w:w="-648" w:type="dxa"/>
      <w:tblLayout w:type="fixed"/>
      <w:tblCellMar>
        <w:left w:w="0" w:type="dxa"/>
        <w:right w:w="0" w:type="dxa"/>
      </w:tblCellMar>
      <w:tblLook w:val="0000" w:firstRow="0" w:lastRow="0" w:firstColumn="0" w:lastColumn="0" w:noHBand="0" w:noVBand="0"/>
    </w:tblPr>
    <w:tblGrid>
      <w:gridCol w:w="10944"/>
    </w:tblGrid>
    <w:tr w:rsidR="00CF629E" w:rsidRPr="004C6ACC" w14:paraId="050C5FF5" w14:textId="77777777" w:rsidTr="00CF629E">
      <w:trPr>
        <w:cantSplit/>
        <w:trHeight w:hRule="exact" w:val="864"/>
      </w:trPr>
      <w:tc>
        <w:tcPr>
          <w:tcW w:w="5000" w:type="pct"/>
        </w:tcPr>
        <w:p w14:paraId="78EF07D5" w14:textId="334A3305" w:rsidR="00F83159" w:rsidRPr="00F83159" w:rsidRDefault="00F83159" w:rsidP="00F83159">
          <w:pPr>
            <w:tabs>
              <w:tab w:val="left" w:pos="2705"/>
            </w:tabs>
            <w:jc w:val="center"/>
          </w:pPr>
          <w:r w:rsidRPr="004C6ACC">
            <w:rPr>
              <w:noProof/>
              <w14:ligatures w14:val="standardContextual"/>
            </w:rPr>
            <w:drawing>
              <wp:inline distT="0" distB="0" distL="0" distR="0" wp14:anchorId="409428E6" wp14:editId="0EF1D07B">
                <wp:extent cx="5690235" cy="548640"/>
                <wp:effectExtent l="0" t="0" r="5715" b="3810"/>
                <wp:docPr id="255088881" name="Picture 2" descr="Semiconductores A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16119" name="Picture 2" descr="Semiconductores AI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90235" cy="548640"/>
                        </a:xfrm>
                        <a:prstGeom prst="rect">
                          <a:avLst/>
                        </a:prstGeom>
                      </pic:spPr>
                    </pic:pic>
                  </a:graphicData>
                </a:graphic>
              </wp:inline>
            </w:drawing>
          </w:r>
        </w:p>
      </w:tc>
    </w:tr>
  </w:tbl>
  <w:p w14:paraId="46C9EAEF" w14:textId="77777777" w:rsidR="00797EBC" w:rsidRPr="004C6ACC" w:rsidRDefault="00797E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5FD"/>
    <w:multiLevelType w:val="hybridMultilevel"/>
    <w:tmpl w:val="F66E8E88"/>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E14C35"/>
    <w:multiLevelType w:val="hybridMultilevel"/>
    <w:tmpl w:val="C792C002"/>
    <w:lvl w:ilvl="0" w:tplc="8786C79A">
      <w:start w:val="1"/>
      <w:numFmt w:val="bullet"/>
      <w:lvlText w:val="•"/>
      <w:lvlJc w:val="left"/>
      <w:pPr>
        <w:ind w:left="720" w:hanging="360"/>
      </w:pPr>
    </w:lvl>
    <w:lvl w:ilvl="1" w:tplc="F4FABE8C">
      <w:start w:val="1"/>
      <w:numFmt w:val="bullet"/>
      <w:lvlText w:val="◦"/>
      <w:lvlJc w:val="left"/>
      <w:pPr>
        <w:ind w:left="1440" w:hanging="360"/>
      </w:pPr>
    </w:lvl>
    <w:lvl w:ilvl="2" w:tplc="98CAFFE6">
      <w:numFmt w:val="decimal"/>
      <w:lvlText w:val=""/>
      <w:lvlJc w:val="left"/>
    </w:lvl>
    <w:lvl w:ilvl="3" w:tplc="AF0C0130">
      <w:numFmt w:val="decimal"/>
      <w:lvlText w:val=""/>
      <w:lvlJc w:val="left"/>
    </w:lvl>
    <w:lvl w:ilvl="4" w:tplc="FB569F16">
      <w:numFmt w:val="decimal"/>
      <w:lvlText w:val=""/>
      <w:lvlJc w:val="left"/>
    </w:lvl>
    <w:lvl w:ilvl="5" w:tplc="775ED7E4">
      <w:numFmt w:val="decimal"/>
      <w:lvlText w:val=""/>
      <w:lvlJc w:val="left"/>
    </w:lvl>
    <w:lvl w:ilvl="6" w:tplc="F072E662">
      <w:numFmt w:val="decimal"/>
      <w:lvlText w:val=""/>
      <w:lvlJc w:val="left"/>
    </w:lvl>
    <w:lvl w:ilvl="7" w:tplc="BDBAFCA6">
      <w:numFmt w:val="decimal"/>
      <w:lvlText w:val=""/>
      <w:lvlJc w:val="left"/>
    </w:lvl>
    <w:lvl w:ilvl="8" w:tplc="2202E9FC">
      <w:numFmt w:val="decimal"/>
      <w:lvlText w:val=""/>
      <w:lvlJc w:val="left"/>
    </w:lvl>
  </w:abstractNum>
  <w:abstractNum w:abstractNumId="2" w15:restartNumberingAfterBreak="0">
    <w:nsid w:val="09233E75"/>
    <w:multiLevelType w:val="hybridMultilevel"/>
    <w:tmpl w:val="9FC0F970"/>
    <w:lvl w:ilvl="0" w:tplc="4B22DE5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694"/>
    <w:multiLevelType w:val="hybridMultilevel"/>
    <w:tmpl w:val="7B0C1346"/>
    <w:lvl w:ilvl="0" w:tplc="D5F842CC">
      <w:start w:val="1"/>
      <w:numFmt w:val="decimal"/>
      <w:lvlText w:val="%1."/>
      <w:lvlJc w:val="left"/>
      <w:pPr>
        <w:ind w:left="720" w:hanging="360"/>
      </w:pPr>
    </w:lvl>
    <w:lvl w:ilvl="1" w:tplc="DB2481BA">
      <w:start w:val="1"/>
      <w:numFmt w:val="lowerLetter"/>
      <w:lvlText w:val="%2)"/>
      <w:lvlJc w:val="left"/>
      <w:pPr>
        <w:ind w:left="1440" w:hanging="360"/>
      </w:pPr>
    </w:lvl>
    <w:lvl w:ilvl="2" w:tplc="6528183A">
      <w:numFmt w:val="decimal"/>
      <w:lvlText w:val=""/>
      <w:lvlJc w:val="left"/>
    </w:lvl>
    <w:lvl w:ilvl="3" w:tplc="D7E29BDC">
      <w:numFmt w:val="decimal"/>
      <w:lvlText w:val=""/>
      <w:lvlJc w:val="left"/>
    </w:lvl>
    <w:lvl w:ilvl="4" w:tplc="C37C02CE">
      <w:numFmt w:val="decimal"/>
      <w:lvlText w:val=""/>
      <w:lvlJc w:val="left"/>
    </w:lvl>
    <w:lvl w:ilvl="5" w:tplc="DD42CE98">
      <w:numFmt w:val="decimal"/>
      <w:lvlText w:val=""/>
      <w:lvlJc w:val="left"/>
    </w:lvl>
    <w:lvl w:ilvl="6" w:tplc="55561DAE">
      <w:numFmt w:val="decimal"/>
      <w:lvlText w:val=""/>
      <w:lvlJc w:val="left"/>
    </w:lvl>
    <w:lvl w:ilvl="7" w:tplc="FCCCBC2E">
      <w:numFmt w:val="decimal"/>
      <w:lvlText w:val=""/>
      <w:lvlJc w:val="left"/>
    </w:lvl>
    <w:lvl w:ilvl="8" w:tplc="A510C9B2">
      <w:numFmt w:val="decimal"/>
      <w:lvlText w:val=""/>
      <w:lvlJc w:val="left"/>
    </w:lvl>
  </w:abstractNum>
  <w:abstractNum w:abstractNumId="4" w15:restartNumberingAfterBreak="0">
    <w:nsid w:val="0C6A5D53"/>
    <w:multiLevelType w:val="hybridMultilevel"/>
    <w:tmpl w:val="E43EB6FE"/>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91633"/>
    <w:multiLevelType w:val="hybridMultilevel"/>
    <w:tmpl w:val="8C7864AC"/>
    <w:lvl w:ilvl="0" w:tplc="884076EC">
      <w:start w:val="1"/>
      <w:numFmt w:val="bullet"/>
      <w:lvlText w:val="●"/>
      <w:lvlJc w:val="left"/>
      <w:pPr>
        <w:ind w:left="720" w:hanging="360"/>
      </w:pPr>
    </w:lvl>
    <w:lvl w:ilvl="1" w:tplc="C2165E32">
      <w:start w:val="1"/>
      <w:numFmt w:val="bullet"/>
      <w:lvlText w:val="○"/>
      <w:lvlJc w:val="left"/>
      <w:pPr>
        <w:ind w:left="1440" w:hanging="360"/>
      </w:pPr>
    </w:lvl>
    <w:lvl w:ilvl="2" w:tplc="4260B550">
      <w:start w:val="1"/>
      <w:numFmt w:val="bullet"/>
      <w:lvlText w:val="■"/>
      <w:lvlJc w:val="left"/>
      <w:pPr>
        <w:ind w:left="2160" w:hanging="360"/>
      </w:pPr>
    </w:lvl>
    <w:lvl w:ilvl="3" w:tplc="5BDEC5A0">
      <w:start w:val="1"/>
      <w:numFmt w:val="bullet"/>
      <w:lvlText w:val="●"/>
      <w:lvlJc w:val="left"/>
      <w:pPr>
        <w:ind w:left="2880" w:hanging="360"/>
      </w:pPr>
    </w:lvl>
    <w:lvl w:ilvl="4" w:tplc="235A86BE">
      <w:start w:val="1"/>
      <w:numFmt w:val="bullet"/>
      <w:lvlText w:val="○"/>
      <w:lvlJc w:val="left"/>
      <w:pPr>
        <w:ind w:left="3600" w:hanging="360"/>
      </w:pPr>
    </w:lvl>
    <w:lvl w:ilvl="5" w:tplc="B064A314">
      <w:start w:val="1"/>
      <w:numFmt w:val="bullet"/>
      <w:lvlText w:val="■"/>
      <w:lvlJc w:val="left"/>
      <w:pPr>
        <w:ind w:left="4320" w:hanging="360"/>
      </w:pPr>
    </w:lvl>
    <w:lvl w:ilvl="6" w:tplc="DA8016C0">
      <w:start w:val="1"/>
      <w:numFmt w:val="bullet"/>
      <w:lvlText w:val="●"/>
      <w:lvlJc w:val="left"/>
      <w:pPr>
        <w:ind w:left="5040" w:hanging="360"/>
      </w:pPr>
    </w:lvl>
    <w:lvl w:ilvl="7" w:tplc="20246196">
      <w:start w:val="1"/>
      <w:numFmt w:val="bullet"/>
      <w:lvlText w:val="●"/>
      <w:lvlJc w:val="left"/>
      <w:pPr>
        <w:ind w:left="5760" w:hanging="360"/>
      </w:pPr>
    </w:lvl>
    <w:lvl w:ilvl="8" w:tplc="0BF62A62">
      <w:start w:val="1"/>
      <w:numFmt w:val="bullet"/>
      <w:lvlText w:val="●"/>
      <w:lvlJc w:val="left"/>
      <w:pPr>
        <w:ind w:left="6480" w:hanging="360"/>
      </w:pPr>
    </w:lvl>
  </w:abstractNum>
  <w:abstractNum w:abstractNumId="6" w15:restartNumberingAfterBreak="0">
    <w:nsid w:val="108F621E"/>
    <w:multiLevelType w:val="multilevel"/>
    <w:tmpl w:val="C7909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175FA4"/>
    <w:multiLevelType w:val="hybridMultilevel"/>
    <w:tmpl w:val="36D88ECC"/>
    <w:lvl w:ilvl="0" w:tplc="0F3CC8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6128E"/>
    <w:multiLevelType w:val="hybridMultilevel"/>
    <w:tmpl w:val="EC76F532"/>
    <w:lvl w:ilvl="0" w:tplc="9DA6660A">
      <w:start w:val="5"/>
      <w:numFmt w:val="bullet"/>
      <w:lvlText w:val="-"/>
      <w:lvlJc w:val="left"/>
      <w:pPr>
        <w:ind w:left="720" w:hanging="360"/>
      </w:pPr>
      <w:rPr>
        <w:rFonts w:ascii="Aptos" w:eastAsia="Arial"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E450E8"/>
    <w:multiLevelType w:val="multilevel"/>
    <w:tmpl w:val="24D8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72A8C"/>
    <w:multiLevelType w:val="hybridMultilevel"/>
    <w:tmpl w:val="D99A9DDA"/>
    <w:lvl w:ilvl="0" w:tplc="4B22DE5C">
      <w:start w:val="1"/>
      <w:numFmt w:val="bullet"/>
      <w:lvlText w:val="•"/>
      <w:lvlJc w:val="left"/>
      <w:pPr>
        <w:ind w:left="720" w:hanging="360"/>
      </w:pPr>
    </w:lvl>
    <w:lvl w:ilvl="1" w:tplc="31FA9A32">
      <w:start w:val="1"/>
      <w:numFmt w:val="bullet"/>
      <w:lvlText w:val="◦"/>
      <w:lvlJc w:val="left"/>
      <w:pPr>
        <w:ind w:left="1440" w:hanging="360"/>
      </w:pPr>
    </w:lvl>
    <w:lvl w:ilvl="2" w:tplc="14FC8D16">
      <w:numFmt w:val="decimal"/>
      <w:lvlText w:val=""/>
      <w:lvlJc w:val="left"/>
    </w:lvl>
    <w:lvl w:ilvl="3" w:tplc="EC96D28C">
      <w:numFmt w:val="decimal"/>
      <w:lvlText w:val=""/>
      <w:lvlJc w:val="left"/>
    </w:lvl>
    <w:lvl w:ilvl="4" w:tplc="EF1A4F54">
      <w:numFmt w:val="decimal"/>
      <w:lvlText w:val=""/>
      <w:lvlJc w:val="left"/>
    </w:lvl>
    <w:lvl w:ilvl="5" w:tplc="BC2A2CFA">
      <w:numFmt w:val="decimal"/>
      <w:lvlText w:val=""/>
      <w:lvlJc w:val="left"/>
    </w:lvl>
    <w:lvl w:ilvl="6" w:tplc="CF22EE80">
      <w:numFmt w:val="decimal"/>
      <w:lvlText w:val=""/>
      <w:lvlJc w:val="left"/>
    </w:lvl>
    <w:lvl w:ilvl="7" w:tplc="52CA5FAE">
      <w:numFmt w:val="decimal"/>
      <w:lvlText w:val=""/>
      <w:lvlJc w:val="left"/>
    </w:lvl>
    <w:lvl w:ilvl="8" w:tplc="30F463BE">
      <w:numFmt w:val="decimal"/>
      <w:lvlText w:val=""/>
      <w:lvlJc w:val="left"/>
    </w:lvl>
  </w:abstractNum>
  <w:abstractNum w:abstractNumId="11" w15:restartNumberingAfterBreak="0">
    <w:nsid w:val="269013AD"/>
    <w:multiLevelType w:val="hybridMultilevel"/>
    <w:tmpl w:val="299EFA20"/>
    <w:lvl w:ilvl="0" w:tplc="43E066CC">
      <w:start w:val="1"/>
      <w:numFmt w:val="decimal"/>
      <w:lvlText w:val="%1."/>
      <w:lvlJc w:val="left"/>
      <w:pPr>
        <w:ind w:left="720" w:hanging="360"/>
      </w:pPr>
    </w:lvl>
    <w:lvl w:ilvl="1" w:tplc="1562B8CC">
      <w:numFmt w:val="decimal"/>
      <w:lvlText w:val=""/>
      <w:lvlJc w:val="left"/>
    </w:lvl>
    <w:lvl w:ilvl="2" w:tplc="239C66B4">
      <w:numFmt w:val="decimal"/>
      <w:lvlText w:val=""/>
      <w:lvlJc w:val="left"/>
    </w:lvl>
    <w:lvl w:ilvl="3" w:tplc="8370D9EE">
      <w:numFmt w:val="decimal"/>
      <w:lvlText w:val=""/>
      <w:lvlJc w:val="left"/>
    </w:lvl>
    <w:lvl w:ilvl="4" w:tplc="1E946632">
      <w:numFmt w:val="decimal"/>
      <w:lvlText w:val=""/>
      <w:lvlJc w:val="left"/>
    </w:lvl>
    <w:lvl w:ilvl="5" w:tplc="10A26AF0">
      <w:numFmt w:val="decimal"/>
      <w:lvlText w:val=""/>
      <w:lvlJc w:val="left"/>
    </w:lvl>
    <w:lvl w:ilvl="6" w:tplc="0402FD80">
      <w:numFmt w:val="decimal"/>
      <w:lvlText w:val=""/>
      <w:lvlJc w:val="left"/>
    </w:lvl>
    <w:lvl w:ilvl="7" w:tplc="A566C770">
      <w:numFmt w:val="decimal"/>
      <w:lvlText w:val=""/>
      <w:lvlJc w:val="left"/>
    </w:lvl>
    <w:lvl w:ilvl="8" w:tplc="A0686636">
      <w:numFmt w:val="decimal"/>
      <w:lvlText w:val=""/>
      <w:lvlJc w:val="left"/>
    </w:lvl>
  </w:abstractNum>
  <w:abstractNum w:abstractNumId="12" w15:restartNumberingAfterBreak="0">
    <w:nsid w:val="295D2119"/>
    <w:multiLevelType w:val="multilevel"/>
    <w:tmpl w:val="DA7C8A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27A0E"/>
    <w:multiLevelType w:val="hybridMultilevel"/>
    <w:tmpl w:val="22A8097A"/>
    <w:lvl w:ilvl="0" w:tplc="4B22DE5C">
      <w:start w:val="1"/>
      <w:numFmt w:val="bullet"/>
      <w:lvlText w:val="•"/>
      <w:lvlJc w:val="left"/>
      <w:pPr>
        <w:ind w:left="720" w:hanging="360"/>
      </w:pPr>
      <w:rPr>
        <w:rFonts w:hint="default"/>
      </w:rPr>
    </w:lvl>
    <w:lvl w:ilvl="1" w:tplc="C8B0BFEC">
      <w:numFmt w:val="bullet"/>
      <w:lvlText w:val="—"/>
      <w:lvlJc w:val="left"/>
      <w:pPr>
        <w:ind w:left="1440" w:hanging="360"/>
      </w:pPr>
      <w:rPr>
        <w:rFonts w:ascii="Aptos" w:eastAsia="Times New Roman" w:hAnsi="Aptos"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EA7578"/>
    <w:multiLevelType w:val="hybridMultilevel"/>
    <w:tmpl w:val="55DE9FD2"/>
    <w:lvl w:ilvl="0" w:tplc="016C0B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E6C25"/>
    <w:multiLevelType w:val="hybridMultilevel"/>
    <w:tmpl w:val="53926196"/>
    <w:lvl w:ilvl="0" w:tplc="2398F240">
      <w:start w:val="1"/>
      <w:numFmt w:val="bullet"/>
      <w:lvlText w:val="●"/>
      <w:lvlJc w:val="left"/>
      <w:pPr>
        <w:ind w:left="720" w:hanging="360"/>
      </w:pPr>
    </w:lvl>
    <w:lvl w:ilvl="1" w:tplc="0538B034">
      <w:start w:val="1"/>
      <w:numFmt w:val="bullet"/>
      <w:lvlText w:val="○"/>
      <w:lvlJc w:val="left"/>
      <w:pPr>
        <w:ind w:left="1440" w:hanging="360"/>
      </w:pPr>
    </w:lvl>
    <w:lvl w:ilvl="2" w:tplc="266A0750">
      <w:start w:val="1"/>
      <w:numFmt w:val="bullet"/>
      <w:lvlText w:val="■"/>
      <w:lvlJc w:val="left"/>
      <w:pPr>
        <w:ind w:left="2160" w:hanging="360"/>
      </w:pPr>
    </w:lvl>
    <w:lvl w:ilvl="3" w:tplc="F6A0EA60">
      <w:start w:val="1"/>
      <w:numFmt w:val="bullet"/>
      <w:lvlText w:val="●"/>
      <w:lvlJc w:val="left"/>
      <w:pPr>
        <w:ind w:left="2880" w:hanging="360"/>
      </w:pPr>
    </w:lvl>
    <w:lvl w:ilvl="4" w:tplc="22E40CBA">
      <w:start w:val="1"/>
      <w:numFmt w:val="bullet"/>
      <w:lvlText w:val="○"/>
      <w:lvlJc w:val="left"/>
      <w:pPr>
        <w:ind w:left="3600" w:hanging="360"/>
      </w:pPr>
    </w:lvl>
    <w:lvl w:ilvl="5" w:tplc="7BD653EA">
      <w:start w:val="1"/>
      <w:numFmt w:val="bullet"/>
      <w:lvlText w:val="■"/>
      <w:lvlJc w:val="left"/>
      <w:pPr>
        <w:ind w:left="4320" w:hanging="360"/>
      </w:pPr>
    </w:lvl>
    <w:lvl w:ilvl="6" w:tplc="9DFEC2B6">
      <w:start w:val="1"/>
      <w:numFmt w:val="bullet"/>
      <w:lvlText w:val="●"/>
      <w:lvlJc w:val="left"/>
      <w:pPr>
        <w:ind w:left="5040" w:hanging="360"/>
      </w:pPr>
    </w:lvl>
    <w:lvl w:ilvl="7" w:tplc="312261EE">
      <w:start w:val="1"/>
      <w:numFmt w:val="bullet"/>
      <w:lvlText w:val="●"/>
      <w:lvlJc w:val="left"/>
      <w:pPr>
        <w:ind w:left="5760" w:hanging="360"/>
      </w:pPr>
    </w:lvl>
    <w:lvl w:ilvl="8" w:tplc="3DEAB78C">
      <w:start w:val="1"/>
      <w:numFmt w:val="bullet"/>
      <w:lvlText w:val="●"/>
      <w:lvlJc w:val="left"/>
      <w:pPr>
        <w:ind w:left="6480" w:hanging="360"/>
      </w:pPr>
    </w:lvl>
  </w:abstractNum>
  <w:abstractNum w:abstractNumId="16" w15:restartNumberingAfterBreak="0">
    <w:nsid w:val="37574AFD"/>
    <w:multiLevelType w:val="hybridMultilevel"/>
    <w:tmpl w:val="520C1364"/>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873832"/>
    <w:multiLevelType w:val="multilevel"/>
    <w:tmpl w:val="0D64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365965"/>
    <w:multiLevelType w:val="hybridMultilevel"/>
    <w:tmpl w:val="50683A22"/>
    <w:lvl w:ilvl="0" w:tplc="0E949922">
      <w:start w:val="7"/>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E6F25"/>
    <w:multiLevelType w:val="hybridMultilevel"/>
    <w:tmpl w:val="5AEEE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3F2863"/>
    <w:multiLevelType w:val="multilevel"/>
    <w:tmpl w:val="4C8A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B94CC2"/>
    <w:multiLevelType w:val="hybridMultilevel"/>
    <w:tmpl w:val="E8824912"/>
    <w:lvl w:ilvl="0" w:tplc="948C5522">
      <w:start w:val="1"/>
      <w:numFmt w:val="decimal"/>
      <w:lvlText w:val="%1."/>
      <w:lvlJc w:val="left"/>
      <w:pPr>
        <w:ind w:left="720" w:hanging="360"/>
      </w:pPr>
    </w:lvl>
    <w:lvl w:ilvl="1" w:tplc="8EC82BA2">
      <w:numFmt w:val="decimal"/>
      <w:lvlText w:val=""/>
      <w:lvlJc w:val="left"/>
    </w:lvl>
    <w:lvl w:ilvl="2" w:tplc="51F0EFFA">
      <w:numFmt w:val="decimal"/>
      <w:lvlText w:val=""/>
      <w:lvlJc w:val="left"/>
    </w:lvl>
    <w:lvl w:ilvl="3" w:tplc="0A98AAF4">
      <w:numFmt w:val="decimal"/>
      <w:lvlText w:val=""/>
      <w:lvlJc w:val="left"/>
    </w:lvl>
    <w:lvl w:ilvl="4" w:tplc="F6CA3030">
      <w:numFmt w:val="decimal"/>
      <w:lvlText w:val=""/>
      <w:lvlJc w:val="left"/>
    </w:lvl>
    <w:lvl w:ilvl="5" w:tplc="1DEA0494">
      <w:numFmt w:val="decimal"/>
      <w:lvlText w:val=""/>
      <w:lvlJc w:val="left"/>
    </w:lvl>
    <w:lvl w:ilvl="6" w:tplc="1E32A390">
      <w:numFmt w:val="decimal"/>
      <w:lvlText w:val=""/>
      <w:lvlJc w:val="left"/>
    </w:lvl>
    <w:lvl w:ilvl="7" w:tplc="4DA89028">
      <w:numFmt w:val="decimal"/>
      <w:lvlText w:val=""/>
      <w:lvlJc w:val="left"/>
    </w:lvl>
    <w:lvl w:ilvl="8" w:tplc="C43E16C0">
      <w:numFmt w:val="decimal"/>
      <w:lvlText w:val=""/>
      <w:lvlJc w:val="left"/>
    </w:lvl>
  </w:abstractNum>
  <w:abstractNum w:abstractNumId="22" w15:restartNumberingAfterBreak="0">
    <w:nsid w:val="51183EF7"/>
    <w:multiLevelType w:val="multilevel"/>
    <w:tmpl w:val="7D7A210C"/>
    <w:lvl w:ilvl="0">
      <w:start w:val="1"/>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0E10C4"/>
    <w:multiLevelType w:val="hybridMultilevel"/>
    <w:tmpl w:val="41EC6A20"/>
    <w:lvl w:ilvl="0" w:tplc="4B22DE5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B1C1C0C"/>
    <w:multiLevelType w:val="multilevel"/>
    <w:tmpl w:val="39B6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767276"/>
    <w:multiLevelType w:val="hybridMultilevel"/>
    <w:tmpl w:val="5268DB2C"/>
    <w:lvl w:ilvl="0" w:tplc="4B22DE5C">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1ED12FB"/>
    <w:multiLevelType w:val="multilevel"/>
    <w:tmpl w:val="A52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63542"/>
    <w:multiLevelType w:val="hybridMultilevel"/>
    <w:tmpl w:val="8A6E022E"/>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7A0049B"/>
    <w:multiLevelType w:val="hybridMultilevel"/>
    <w:tmpl w:val="547ED36E"/>
    <w:lvl w:ilvl="0" w:tplc="629A1E2E">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D54F2A"/>
    <w:multiLevelType w:val="hybridMultilevel"/>
    <w:tmpl w:val="A2146C74"/>
    <w:lvl w:ilvl="0" w:tplc="2398F24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AE6231"/>
    <w:multiLevelType w:val="hybridMultilevel"/>
    <w:tmpl w:val="58E4B34A"/>
    <w:lvl w:ilvl="0" w:tplc="41A47FDA">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BA1632"/>
    <w:multiLevelType w:val="hybridMultilevel"/>
    <w:tmpl w:val="3CB68882"/>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E71DB"/>
    <w:multiLevelType w:val="hybridMultilevel"/>
    <w:tmpl w:val="75F6C2A0"/>
    <w:lvl w:ilvl="0" w:tplc="209C71CC">
      <w:start w:val="1"/>
      <w:numFmt w:val="bullet"/>
      <w:lvlText w:val="•"/>
      <w:lvlJc w:val="left"/>
      <w:pPr>
        <w:ind w:left="720" w:hanging="360"/>
      </w:pPr>
    </w:lvl>
    <w:lvl w:ilvl="1" w:tplc="1A7C82F2">
      <w:start w:val="1"/>
      <w:numFmt w:val="bullet"/>
      <w:lvlText w:val="◦"/>
      <w:lvlJc w:val="left"/>
      <w:pPr>
        <w:ind w:left="1440" w:hanging="360"/>
      </w:pPr>
    </w:lvl>
    <w:lvl w:ilvl="2" w:tplc="020E215E">
      <w:numFmt w:val="decimal"/>
      <w:lvlText w:val=""/>
      <w:lvlJc w:val="left"/>
    </w:lvl>
    <w:lvl w:ilvl="3" w:tplc="5AA4A344">
      <w:numFmt w:val="decimal"/>
      <w:lvlText w:val=""/>
      <w:lvlJc w:val="left"/>
    </w:lvl>
    <w:lvl w:ilvl="4" w:tplc="16C2738A">
      <w:numFmt w:val="decimal"/>
      <w:lvlText w:val=""/>
      <w:lvlJc w:val="left"/>
    </w:lvl>
    <w:lvl w:ilvl="5" w:tplc="18E2D91A">
      <w:numFmt w:val="decimal"/>
      <w:lvlText w:val=""/>
      <w:lvlJc w:val="left"/>
    </w:lvl>
    <w:lvl w:ilvl="6" w:tplc="4EC8BE44">
      <w:numFmt w:val="decimal"/>
      <w:lvlText w:val=""/>
      <w:lvlJc w:val="left"/>
    </w:lvl>
    <w:lvl w:ilvl="7" w:tplc="D56E9610">
      <w:numFmt w:val="decimal"/>
      <w:lvlText w:val=""/>
      <w:lvlJc w:val="left"/>
    </w:lvl>
    <w:lvl w:ilvl="8" w:tplc="7AB29088">
      <w:numFmt w:val="decimal"/>
      <w:lvlText w:val=""/>
      <w:lvlJc w:val="left"/>
    </w:lvl>
  </w:abstractNum>
  <w:abstractNum w:abstractNumId="33" w15:restartNumberingAfterBreak="0">
    <w:nsid w:val="7E8C1DFA"/>
    <w:multiLevelType w:val="hybridMultilevel"/>
    <w:tmpl w:val="57F6E4EC"/>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490209">
    <w:abstractNumId w:val="6"/>
  </w:num>
  <w:num w:numId="2" w16cid:durableId="614480119">
    <w:abstractNumId w:val="26"/>
  </w:num>
  <w:num w:numId="3" w16cid:durableId="425883939">
    <w:abstractNumId w:val="15"/>
    <w:lvlOverride w:ilvl="0">
      <w:startOverride w:val="1"/>
    </w:lvlOverride>
  </w:num>
  <w:num w:numId="4" w16cid:durableId="635453986">
    <w:abstractNumId w:val="1"/>
    <w:lvlOverride w:ilvl="0">
      <w:startOverride w:val="1"/>
    </w:lvlOverride>
  </w:num>
  <w:num w:numId="5" w16cid:durableId="432020690">
    <w:abstractNumId w:val="3"/>
    <w:lvlOverride w:ilvl="0">
      <w:startOverride w:val="1"/>
    </w:lvlOverride>
  </w:num>
  <w:num w:numId="6" w16cid:durableId="608513415">
    <w:abstractNumId w:val="22"/>
  </w:num>
  <w:num w:numId="7" w16cid:durableId="2092924719">
    <w:abstractNumId w:val="18"/>
  </w:num>
  <w:num w:numId="8" w16cid:durableId="270630195">
    <w:abstractNumId w:val="5"/>
    <w:lvlOverride w:ilvl="0">
      <w:startOverride w:val="1"/>
    </w:lvlOverride>
  </w:num>
  <w:num w:numId="9" w16cid:durableId="637732154">
    <w:abstractNumId w:val="32"/>
    <w:lvlOverride w:ilvl="0">
      <w:startOverride w:val="1"/>
    </w:lvlOverride>
  </w:num>
  <w:num w:numId="10" w16cid:durableId="297227499">
    <w:abstractNumId w:val="21"/>
    <w:lvlOverride w:ilvl="0">
      <w:startOverride w:val="1"/>
    </w:lvlOverride>
  </w:num>
  <w:num w:numId="11" w16cid:durableId="44062807">
    <w:abstractNumId w:val="8"/>
  </w:num>
  <w:num w:numId="12" w16cid:durableId="232545903">
    <w:abstractNumId w:val="11"/>
    <w:lvlOverride w:ilvl="0">
      <w:startOverride w:val="1"/>
    </w:lvlOverride>
  </w:num>
  <w:num w:numId="13" w16cid:durableId="1658723937">
    <w:abstractNumId w:val="23"/>
  </w:num>
  <w:num w:numId="14" w16cid:durableId="1599948210">
    <w:abstractNumId w:val="2"/>
  </w:num>
  <w:num w:numId="15" w16cid:durableId="1975985367">
    <w:abstractNumId w:val="10"/>
    <w:lvlOverride w:ilvl="0">
      <w:startOverride w:val="1"/>
    </w:lvlOverride>
  </w:num>
  <w:num w:numId="16" w16cid:durableId="1018313926">
    <w:abstractNumId w:val="15"/>
  </w:num>
  <w:num w:numId="17" w16cid:durableId="2012944554">
    <w:abstractNumId w:val="29"/>
  </w:num>
  <w:num w:numId="18" w16cid:durableId="1561401185">
    <w:abstractNumId w:val="30"/>
  </w:num>
  <w:num w:numId="19" w16cid:durableId="1633486298">
    <w:abstractNumId w:val="25"/>
  </w:num>
  <w:num w:numId="20" w16cid:durableId="768738729">
    <w:abstractNumId w:val="19"/>
  </w:num>
  <w:num w:numId="21" w16cid:durableId="1882129635">
    <w:abstractNumId w:val="28"/>
  </w:num>
  <w:num w:numId="22" w16cid:durableId="998389908">
    <w:abstractNumId w:val="13"/>
  </w:num>
  <w:num w:numId="23" w16cid:durableId="972834954">
    <w:abstractNumId w:val="4"/>
  </w:num>
  <w:num w:numId="24" w16cid:durableId="1669552730">
    <w:abstractNumId w:val="0"/>
  </w:num>
  <w:num w:numId="25" w16cid:durableId="797527478">
    <w:abstractNumId w:val="31"/>
  </w:num>
  <w:num w:numId="26" w16cid:durableId="1457991771">
    <w:abstractNumId w:val="27"/>
  </w:num>
  <w:num w:numId="27" w16cid:durableId="1746797917">
    <w:abstractNumId w:val="33"/>
  </w:num>
  <w:num w:numId="28" w16cid:durableId="481821750">
    <w:abstractNumId w:val="16"/>
  </w:num>
  <w:num w:numId="29" w16cid:durableId="1280408693">
    <w:abstractNumId w:val="9"/>
  </w:num>
  <w:num w:numId="30" w16cid:durableId="434138468">
    <w:abstractNumId w:val="24"/>
  </w:num>
  <w:num w:numId="31" w16cid:durableId="1302661897">
    <w:abstractNumId w:val="17"/>
  </w:num>
  <w:num w:numId="32" w16cid:durableId="2004892825">
    <w:abstractNumId w:val="20"/>
  </w:num>
  <w:num w:numId="33" w16cid:durableId="1143960584">
    <w:abstractNumId w:val="12"/>
  </w:num>
  <w:num w:numId="34" w16cid:durableId="475336177">
    <w:abstractNumId w:val="14"/>
  </w:num>
  <w:num w:numId="35" w16cid:durableId="18276713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5B"/>
    <w:rsid w:val="000028D7"/>
    <w:rsid w:val="00003CA3"/>
    <w:rsid w:val="00006E65"/>
    <w:rsid w:val="000105CB"/>
    <w:rsid w:val="00012F7E"/>
    <w:rsid w:val="00015D41"/>
    <w:rsid w:val="000173BF"/>
    <w:rsid w:val="00036025"/>
    <w:rsid w:val="00037849"/>
    <w:rsid w:val="000423B3"/>
    <w:rsid w:val="00043553"/>
    <w:rsid w:val="00050E05"/>
    <w:rsid w:val="000510F9"/>
    <w:rsid w:val="00051C84"/>
    <w:rsid w:val="00060E57"/>
    <w:rsid w:val="0006172D"/>
    <w:rsid w:val="00063BB8"/>
    <w:rsid w:val="000644CE"/>
    <w:rsid w:val="000710AF"/>
    <w:rsid w:val="00075681"/>
    <w:rsid w:val="0007765A"/>
    <w:rsid w:val="00077902"/>
    <w:rsid w:val="00084A26"/>
    <w:rsid w:val="000963AE"/>
    <w:rsid w:val="000A192C"/>
    <w:rsid w:val="000A1995"/>
    <w:rsid w:val="000A271D"/>
    <w:rsid w:val="000A37FA"/>
    <w:rsid w:val="000B0935"/>
    <w:rsid w:val="000B3909"/>
    <w:rsid w:val="000D0B38"/>
    <w:rsid w:val="000D2390"/>
    <w:rsid w:val="000D6BD3"/>
    <w:rsid w:val="000D7570"/>
    <w:rsid w:val="000D7BDF"/>
    <w:rsid w:val="000E05FE"/>
    <w:rsid w:val="000E30ED"/>
    <w:rsid w:val="000E5E02"/>
    <w:rsid w:val="000F1F24"/>
    <w:rsid w:val="000F3067"/>
    <w:rsid w:val="000F3F4F"/>
    <w:rsid w:val="000F4306"/>
    <w:rsid w:val="000F7203"/>
    <w:rsid w:val="001006D6"/>
    <w:rsid w:val="0010152A"/>
    <w:rsid w:val="00103695"/>
    <w:rsid w:val="00106FED"/>
    <w:rsid w:val="00110975"/>
    <w:rsid w:val="00121663"/>
    <w:rsid w:val="00135D66"/>
    <w:rsid w:val="0014076B"/>
    <w:rsid w:val="00146A30"/>
    <w:rsid w:val="001612AF"/>
    <w:rsid w:val="00163B49"/>
    <w:rsid w:val="00166993"/>
    <w:rsid w:val="00170F36"/>
    <w:rsid w:val="00181E67"/>
    <w:rsid w:val="00184019"/>
    <w:rsid w:val="00197A9E"/>
    <w:rsid w:val="001A77A2"/>
    <w:rsid w:val="001A7F46"/>
    <w:rsid w:val="001B438D"/>
    <w:rsid w:val="001B70FC"/>
    <w:rsid w:val="001C1EAE"/>
    <w:rsid w:val="001C34E9"/>
    <w:rsid w:val="001C45E1"/>
    <w:rsid w:val="001D2E04"/>
    <w:rsid w:val="001E1DFA"/>
    <w:rsid w:val="001E23A5"/>
    <w:rsid w:val="001E5393"/>
    <w:rsid w:val="001E6714"/>
    <w:rsid w:val="001F0829"/>
    <w:rsid w:val="001F6C08"/>
    <w:rsid w:val="002033F7"/>
    <w:rsid w:val="00204D7F"/>
    <w:rsid w:val="002078F0"/>
    <w:rsid w:val="00216F06"/>
    <w:rsid w:val="002231ED"/>
    <w:rsid w:val="00225146"/>
    <w:rsid w:val="002328E2"/>
    <w:rsid w:val="002405D7"/>
    <w:rsid w:val="0024341C"/>
    <w:rsid w:val="002463A4"/>
    <w:rsid w:val="002469CF"/>
    <w:rsid w:val="00260D56"/>
    <w:rsid w:val="00262E12"/>
    <w:rsid w:val="002751AF"/>
    <w:rsid w:val="0028180D"/>
    <w:rsid w:val="00285783"/>
    <w:rsid w:val="002B6137"/>
    <w:rsid w:val="002B730D"/>
    <w:rsid w:val="002C5258"/>
    <w:rsid w:val="002D2A1A"/>
    <w:rsid w:val="002E1BF4"/>
    <w:rsid w:val="002E374F"/>
    <w:rsid w:val="002E46FE"/>
    <w:rsid w:val="00302968"/>
    <w:rsid w:val="00313C93"/>
    <w:rsid w:val="00314E3B"/>
    <w:rsid w:val="00321F0D"/>
    <w:rsid w:val="0032326F"/>
    <w:rsid w:val="00340E6B"/>
    <w:rsid w:val="00345E50"/>
    <w:rsid w:val="003461E6"/>
    <w:rsid w:val="00353359"/>
    <w:rsid w:val="003604A9"/>
    <w:rsid w:val="0037089B"/>
    <w:rsid w:val="00374BA9"/>
    <w:rsid w:val="00376F28"/>
    <w:rsid w:val="00377B91"/>
    <w:rsid w:val="003800EC"/>
    <w:rsid w:val="00384B53"/>
    <w:rsid w:val="00391F13"/>
    <w:rsid w:val="00393142"/>
    <w:rsid w:val="003A4635"/>
    <w:rsid w:val="003A6BA2"/>
    <w:rsid w:val="003A70BB"/>
    <w:rsid w:val="003B589D"/>
    <w:rsid w:val="003B5FEC"/>
    <w:rsid w:val="003C37C3"/>
    <w:rsid w:val="003E243C"/>
    <w:rsid w:val="003E5CFE"/>
    <w:rsid w:val="003E6EFF"/>
    <w:rsid w:val="003F1921"/>
    <w:rsid w:val="003F2C13"/>
    <w:rsid w:val="003F47A9"/>
    <w:rsid w:val="003F7074"/>
    <w:rsid w:val="00403A31"/>
    <w:rsid w:val="004201E6"/>
    <w:rsid w:val="00420BE1"/>
    <w:rsid w:val="0043167D"/>
    <w:rsid w:val="00444629"/>
    <w:rsid w:val="00452620"/>
    <w:rsid w:val="00455838"/>
    <w:rsid w:val="0047363B"/>
    <w:rsid w:val="00473FDD"/>
    <w:rsid w:val="004751D8"/>
    <w:rsid w:val="004808B9"/>
    <w:rsid w:val="004850D3"/>
    <w:rsid w:val="00487152"/>
    <w:rsid w:val="004871C8"/>
    <w:rsid w:val="00490098"/>
    <w:rsid w:val="004906A8"/>
    <w:rsid w:val="00490890"/>
    <w:rsid w:val="0049199D"/>
    <w:rsid w:val="00493D6F"/>
    <w:rsid w:val="004971FB"/>
    <w:rsid w:val="004A2865"/>
    <w:rsid w:val="004A3AA8"/>
    <w:rsid w:val="004A4DAA"/>
    <w:rsid w:val="004A6E9A"/>
    <w:rsid w:val="004A7494"/>
    <w:rsid w:val="004A7511"/>
    <w:rsid w:val="004B0B69"/>
    <w:rsid w:val="004B2F0B"/>
    <w:rsid w:val="004B3E23"/>
    <w:rsid w:val="004B5AF7"/>
    <w:rsid w:val="004B6ABF"/>
    <w:rsid w:val="004B7B0E"/>
    <w:rsid w:val="004C4535"/>
    <w:rsid w:val="004C6ACC"/>
    <w:rsid w:val="004D0E00"/>
    <w:rsid w:val="004D24B2"/>
    <w:rsid w:val="004D2814"/>
    <w:rsid w:val="004D4661"/>
    <w:rsid w:val="004F1015"/>
    <w:rsid w:val="004F63C2"/>
    <w:rsid w:val="00500FB6"/>
    <w:rsid w:val="00504127"/>
    <w:rsid w:val="0050455F"/>
    <w:rsid w:val="00507B01"/>
    <w:rsid w:val="00513028"/>
    <w:rsid w:val="00525217"/>
    <w:rsid w:val="00527791"/>
    <w:rsid w:val="00531D1F"/>
    <w:rsid w:val="0053410F"/>
    <w:rsid w:val="00534D26"/>
    <w:rsid w:val="00537285"/>
    <w:rsid w:val="005407DB"/>
    <w:rsid w:val="00544C01"/>
    <w:rsid w:val="005530CA"/>
    <w:rsid w:val="005546B0"/>
    <w:rsid w:val="00554E95"/>
    <w:rsid w:val="00565D63"/>
    <w:rsid w:val="005664C8"/>
    <w:rsid w:val="00566DE6"/>
    <w:rsid w:val="0056729F"/>
    <w:rsid w:val="00572871"/>
    <w:rsid w:val="00572F3E"/>
    <w:rsid w:val="0057361E"/>
    <w:rsid w:val="00575B54"/>
    <w:rsid w:val="00583564"/>
    <w:rsid w:val="00583948"/>
    <w:rsid w:val="005861D9"/>
    <w:rsid w:val="00591350"/>
    <w:rsid w:val="005924AA"/>
    <w:rsid w:val="00592D3F"/>
    <w:rsid w:val="00593749"/>
    <w:rsid w:val="00595AFF"/>
    <w:rsid w:val="005A02B4"/>
    <w:rsid w:val="005B5475"/>
    <w:rsid w:val="005B57EA"/>
    <w:rsid w:val="005C63AF"/>
    <w:rsid w:val="005D045A"/>
    <w:rsid w:val="005D48D2"/>
    <w:rsid w:val="005D6D30"/>
    <w:rsid w:val="005E756E"/>
    <w:rsid w:val="005F07FC"/>
    <w:rsid w:val="005F0A2A"/>
    <w:rsid w:val="00610636"/>
    <w:rsid w:val="0061113D"/>
    <w:rsid w:val="00614666"/>
    <w:rsid w:val="0062056F"/>
    <w:rsid w:val="00627391"/>
    <w:rsid w:val="00635D48"/>
    <w:rsid w:val="00643852"/>
    <w:rsid w:val="00661FFE"/>
    <w:rsid w:val="0066492B"/>
    <w:rsid w:val="00672B8C"/>
    <w:rsid w:val="006811CE"/>
    <w:rsid w:val="0068722E"/>
    <w:rsid w:val="006936A0"/>
    <w:rsid w:val="00695BE2"/>
    <w:rsid w:val="00697069"/>
    <w:rsid w:val="00697C66"/>
    <w:rsid w:val="006A08C2"/>
    <w:rsid w:val="006A0E71"/>
    <w:rsid w:val="006B4C7B"/>
    <w:rsid w:val="006C035F"/>
    <w:rsid w:val="006C4803"/>
    <w:rsid w:val="006D3601"/>
    <w:rsid w:val="006D38B6"/>
    <w:rsid w:val="006D4FB5"/>
    <w:rsid w:val="006D6770"/>
    <w:rsid w:val="006E3150"/>
    <w:rsid w:val="006F29DA"/>
    <w:rsid w:val="006F6B70"/>
    <w:rsid w:val="0070446D"/>
    <w:rsid w:val="00704B19"/>
    <w:rsid w:val="00704DD3"/>
    <w:rsid w:val="00707C3C"/>
    <w:rsid w:val="00713BE3"/>
    <w:rsid w:val="00713DCC"/>
    <w:rsid w:val="00715796"/>
    <w:rsid w:val="00722596"/>
    <w:rsid w:val="00723FCF"/>
    <w:rsid w:val="00723FFB"/>
    <w:rsid w:val="00730226"/>
    <w:rsid w:val="007302A2"/>
    <w:rsid w:val="00737FB0"/>
    <w:rsid w:val="00742BF0"/>
    <w:rsid w:val="00756611"/>
    <w:rsid w:val="0076109E"/>
    <w:rsid w:val="0076688E"/>
    <w:rsid w:val="0076701F"/>
    <w:rsid w:val="00771485"/>
    <w:rsid w:val="00773190"/>
    <w:rsid w:val="00777174"/>
    <w:rsid w:val="00780FB8"/>
    <w:rsid w:val="0079470C"/>
    <w:rsid w:val="00795790"/>
    <w:rsid w:val="00797EBC"/>
    <w:rsid w:val="007A3BCC"/>
    <w:rsid w:val="007B1064"/>
    <w:rsid w:val="007B12DD"/>
    <w:rsid w:val="007B1358"/>
    <w:rsid w:val="007B7E10"/>
    <w:rsid w:val="007C1C76"/>
    <w:rsid w:val="007C4576"/>
    <w:rsid w:val="007C72C7"/>
    <w:rsid w:val="00806C90"/>
    <w:rsid w:val="008167AD"/>
    <w:rsid w:val="0082024F"/>
    <w:rsid w:val="00821047"/>
    <w:rsid w:val="00827BF6"/>
    <w:rsid w:val="008448B6"/>
    <w:rsid w:val="00851238"/>
    <w:rsid w:val="00852AD6"/>
    <w:rsid w:val="008564F3"/>
    <w:rsid w:val="00862C38"/>
    <w:rsid w:val="00863DD2"/>
    <w:rsid w:val="00882416"/>
    <w:rsid w:val="00883D86"/>
    <w:rsid w:val="00890A7C"/>
    <w:rsid w:val="008919EC"/>
    <w:rsid w:val="0089391D"/>
    <w:rsid w:val="008960D1"/>
    <w:rsid w:val="008A27BD"/>
    <w:rsid w:val="008A610A"/>
    <w:rsid w:val="008A6A45"/>
    <w:rsid w:val="008B2E22"/>
    <w:rsid w:val="008B7D3F"/>
    <w:rsid w:val="008C7CBD"/>
    <w:rsid w:val="008D14EA"/>
    <w:rsid w:val="008E6B21"/>
    <w:rsid w:val="00901737"/>
    <w:rsid w:val="009101F4"/>
    <w:rsid w:val="009108AA"/>
    <w:rsid w:val="00923052"/>
    <w:rsid w:val="0092377D"/>
    <w:rsid w:val="00932678"/>
    <w:rsid w:val="0093684A"/>
    <w:rsid w:val="00942B9E"/>
    <w:rsid w:val="00942E67"/>
    <w:rsid w:val="00944A53"/>
    <w:rsid w:val="00945864"/>
    <w:rsid w:val="009471BE"/>
    <w:rsid w:val="0095574E"/>
    <w:rsid w:val="00961DE3"/>
    <w:rsid w:val="009669DA"/>
    <w:rsid w:val="00980F82"/>
    <w:rsid w:val="00985102"/>
    <w:rsid w:val="009851E4"/>
    <w:rsid w:val="0099225E"/>
    <w:rsid w:val="009944F3"/>
    <w:rsid w:val="00994F05"/>
    <w:rsid w:val="009B10B7"/>
    <w:rsid w:val="009B6310"/>
    <w:rsid w:val="009C47D5"/>
    <w:rsid w:val="009C4ED9"/>
    <w:rsid w:val="009C593B"/>
    <w:rsid w:val="009E11E5"/>
    <w:rsid w:val="009F03EA"/>
    <w:rsid w:val="009F4676"/>
    <w:rsid w:val="009F4DFF"/>
    <w:rsid w:val="00A03587"/>
    <w:rsid w:val="00A1005D"/>
    <w:rsid w:val="00A12CEE"/>
    <w:rsid w:val="00A14F0A"/>
    <w:rsid w:val="00A150C5"/>
    <w:rsid w:val="00A151CF"/>
    <w:rsid w:val="00A156B4"/>
    <w:rsid w:val="00A251A5"/>
    <w:rsid w:val="00A356D8"/>
    <w:rsid w:val="00A35A07"/>
    <w:rsid w:val="00A412C9"/>
    <w:rsid w:val="00A653AB"/>
    <w:rsid w:val="00A715A5"/>
    <w:rsid w:val="00A74739"/>
    <w:rsid w:val="00A8503B"/>
    <w:rsid w:val="00A92C11"/>
    <w:rsid w:val="00A9767F"/>
    <w:rsid w:val="00AB3509"/>
    <w:rsid w:val="00AC6C34"/>
    <w:rsid w:val="00AD286F"/>
    <w:rsid w:val="00AD7E3F"/>
    <w:rsid w:val="00AE1B45"/>
    <w:rsid w:val="00AE431D"/>
    <w:rsid w:val="00AE5E83"/>
    <w:rsid w:val="00AF285E"/>
    <w:rsid w:val="00AF4FC7"/>
    <w:rsid w:val="00AF5E05"/>
    <w:rsid w:val="00B02934"/>
    <w:rsid w:val="00B03E45"/>
    <w:rsid w:val="00B1172E"/>
    <w:rsid w:val="00B2330E"/>
    <w:rsid w:val="00B24971"/>
    <w:rsid w:val="00B26637"/>
    <w:rsid w:val="00B26A43"/>
    <w:rsid w:val="00B31014"/>
    <w:rsid w:val="00B328DB"/>
    <w:rsid w:val="00B3683C"/>
    <w:rsid w:val="00B4260F"/>
    <w:rsid w:val="00B44577"/>
    <w:rsid w:val="00B45531"/>
    <w:rsid w:val="00B45EEE"/>
    <w:rsid w:val="00B51AB9"/>
    <w:rsid w:val="00B541BC"/>
    <w:rsid w:val="00B54414"/>
    <w:rsid w:val="00B550AC"/>
    <w:rsid w:val="00B62980"/>
    <w:rsid w:val="00B6374B"/>
    <w:rsid w:val="00B6469E"/>
    <w:rsid w:val="00B7376F"/>
    <w:rsid w:val="00B76CCD"/>
    <w:rsid w:val="00B83D91"/>
    <w:rsid w:val="00BA62F3"/>
    <w:rsid w:val="00BC3689"/>
    <w:rsid w:val="00BD2DD3"/>
    <w:rsid w:val="00BD5593"/>
    <w:rsid w:val="00BE4260"/>
    <w:rsid w:val="00C1175B"/>
    <w:rsid w:val="00C15993"/>
    <w:rsid w:val="00C2407C"/>
    <w:rsid w:val="00C26B48"/>
    <w:rsid w:val="00C34765"/>
    <w:rsid w:val="00C42243"/>
    <w:rsid w:val="00C51939"/>
    <w:rsid w:val="00C671A4"/>
    <w:rsid w:val="00C6787A"/>
    <w:rsid w:val="00C733E6"/>
    <w:rsid w:val="00C80736"/>
    <w:rsid w:val="00C8211F"/>
    <w:rsid w:val="00C82AB4"/>
    <w:rsid w:val="00C8405C"/>
    <w:rsid w:val="00C91920"/>
    <w:rsid w:val="00C91AA3"/>
    <w:rsid w:val="00C951B3"/>
    <w:rsid w:val="00C951D2"/>
    <w:rsid w:val="00CA21F5"/>
    <w:rsid w:val="00CA2575"/>
    <w:rsid w:val="00CB2C58"/>
    <w:rsid w:val="00CC3C5E"/>
    <w:rsid w:val="00CC53DE"/>
    <w:rsid w:val="00CC6EB8"/>
    <w:rsid w:val="00CE39D7"/>
    <w:rsid w:val="00CF629E"/>
    <w:rsid w:val="00D04F85"/>
    <w:rsid w:val="00D07285"/>
    <w:rsid w:val="00D07F2F"/>
    <w:rsid w:val="00D16FBC"/>
    <w:rsid w:val="00D26087"/>
    <w:rsid w:val="00D2661D"/>
    <w:rsid w:val="00D35D6F"/>
    <w:rsid w:val="00D423D3"/>
    <w:rsid w:val="00D47268"/>
    <w:rsid w:val="00D47745"/>
    <w:rsid w:val="00D50947"/>
    <w:rsid w:val="00D52E12"/>
    <w:rsid w:val="00D573EE"/>
    <w:rsid w:val="00D63668"/>
    <w:rsid w:val="00D64D4F"/>
    <w:rsid w:val="00D705AB"/>
    <w:rsid w:val="00D7125E"/>
    <w:rsid w:val="00D71B3C"/>
    <w:rsid w:val="00D768EA"/>
    <w:rsid w:val="00D86249"/>
    <w:rsid w:val="00D87B73"/>
    <w:rsid w:val="00DA0876"/>
    <w:rsid w:val="00DA0DA2"/>
    <w:rsid w:val="00DB0FD7"/>
    <w:rsid w:val="00DC0E39"/>
    <w:rsid w:val="00DD4115"/>
    <w:rsid w:val="00DD4F10"/>
    <w:rsid w:val="00DD6805"/>
    <w:rsid w:val="00DD6B7E"/>
    <w:rsid w:val="00DE05AD"/>
    <w:rsid w:val="00DE6DAD"/>
    <w:rsid w:val="00E041ED"/>
    <w:rsid w:val="00E0613C"/>
    <w:rsid w:val="00E10037"/>
    <w:rsid w:val="00E1353D"/>
    <w:rsid w:val="00E179DC"/>
    <w:rsid w:val="00E31188"/>
    <w:rsid w:val="00E3118B"/>
    <w:rsid w:val="00E333E3"/>
    <w:rsid w:val="00E34F00"/>
    <w:rsid w:val="00E4060C"/>
    <w:rsid w:val="00E54D9D"/>
    <w:rsid w:val="00E6118F"/>
    <w:rsid w:val="00E6222C"/>
    <w:rsid w:val="00E67C9D"/>
    <w:rsid w:val="00E75848"/>
    <w:rsid w:val="00E91EAE"/>
    <w:rsid w:val="00EA57F8"/>
    <w:rsid w:val="00EB3BC5"/>
    <w:rsid w:val="00EB4F39"/>
    <w:rsid w:val="00EB640A"/>
    <w:rsid w:val="00EB6485"/>
    <w:rsid w:val="00EE1B06"/>
    <w:rsid w:val="00EE3B6D"/>
    <w:rsid w:val="00EE63B9"/>
    <w:rsid w:val="00EF3A44"/>
    <w:rsid w:val="00F01909"/>
    <w:rsid w:val="00F10407"/>
    <w:rsid w:val="00F1130B"/>
    <w:rsid w:val="00F209D5"/>
    <w:rsid w:val="00F21855"/>
    <w:rsid w:val="00F30994"/>
    <w:rsid w:val="00F32F7B"/>
    <w:rsid w:val="00F35B93"/>
    <w:rsid w:val="00F36B00"/>
    <w:rsid w:val="00F51B4C"/>
    <w:rsid w:val="00F52B17"/>
    <w:rsid w:val="00F52F75"/>
    <w:rsid w:val="00F62337"/>
    <w:rsid w:val="00F64A45"/>
    <w:rsid w:val="00F64D1E"/>
    <w:rsid w:val="00F705FB"/>
    <w:rsid w:val="00F711B2"/>
    <w:rsid w:val="00F80213"/>
    <w:rsid w:val="00F8163F"/>
    <w:rsid w:val="00F83159"/>
    <w:rsid w:val="00F90858"/>
    <w:rsid w:val="00FB2BFA"/>
    <w:rsid w:val="00FB580D"/>
    <w:rsid w:val="00FC2605"/>
    <w:rsid w:val="00FC6A17"/>
    <w:rsid w:val="00FF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6D8D5"/>
  <w15:chartTrackingRefBased/>
  <w15:docId w15:val="{B56DC5C7-0AB4-4CA5-AF2B-240ED692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75B"/>
    <w:pPr>
      <w:spacing w:after="0" w:line="240" w:lineRule="auto"/>
    </w:pPr>
    <w:rPr>
      <w:rFonts w:ascii="Arial" w:eastAsia="Arial" w:hAnsi="Arial" w:cs="Arial"/>
      <w:kern w:val="0"/>
      <w:sz w:val="22"/>
      <w:szCs w:val="22"/>
      <w:lang w:val="es-PA"/>
      <w14:ligatures w14:val="none"/>
    </w:rPr>
  </w:style>
  <w:style w:type="paragraph" w:styleId="Ttulo1">
    <w:name w:val="heading 1"/>
    <w:basedOn w:val="Normal"/>
    <w:next w:val="Normal"/>
    <w:link w:val="Ttulo1Car"/>
    <w:uiPriority w:val="9"/>
    <w:qFormat/>
    <w:rsid w:val="00797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97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797E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7E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7E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7EB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7EB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7EB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7EB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7EB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7EB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7E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7E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7E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7E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7E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7E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7EBC"/>
    <w:rPr>
      <w:rFonts w:eastAsiaTheme="majorEastAsia" w:cstheme="majorBidi"/>
      <w:color w:val="272727" w:themeColor="text1" w:themeTint="D8"/>
    </w:rPr>
  </w:style>
  <w:style w:type="paragraph" w:styleId="Ttulo">
    <w:name w:val="Title"/>
    <w:basedOn w:val="Normal"/>
    <w:next w:val="Normal"/>
    <w:link w:val="TtuloCar"/>
    <w:uiPriority w:val="10"/>
    <w:qFormat/>
    <w:rsid w:val="00797EB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7E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7E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7E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7EBC"/>
    <w:pPr>
      <w:spacing w:before="160"/>
      <w:jc w:val="center"/>
    </w:pPr>
    <w:rPr>
      <w:i/>
      <w:iCs/>
      <w:color w:val="404040" w:themeColor="text1" w:themeTint="BF"/>
    </w:rPr>
  </w:style>
  <w:style w:type="character" w:customStyle="1" w:styleId="CitaCar">
    <w:name w:val="Cita Car"/>
    <w:basedOn w:val="Fuentedeprrafopredeter"/>
    <w:link w:val="Cita"/>
    <w:uiPriority w:val="29"/>
    <w:rsid w:val="00797EBC"/>
    <w:rPr>
      <w:i/>
      <w:iCs/>
      <w:color w:val="404040" w:themeColor="text1" w:themeTint="BF"/>
    </w:rPr>
  </w:style>
  <w:style w:type="paragraph" w:styleId="Prrafodelista">
    <w:name w:val="List Paragraph"/>
    <w:basedOn w:val="Normal"/>
    <w:qFormat/>
    <w:rsid w:val="00797EBC"/>
    <w:pPr>
      <w:ind w:left="720"/>
      <w:contextualSpacing/>
    </w:pPr>
  </w:style>
  <w:style w:type="character" w:styleId="nfasisintenso">
    <w:name w:val="Intense Emphasis"/>
    <w:basedOn w:val="Fuentedeprrafopredeter"/>
    <w:uiPriority w:val="21"/>
    <w:qFormat/>
    <w:rsid w:val="00797EBC"/>
    <w:rPr>
      <w:i/>
      <w:iCs/>
      <w:color w:val="0F4761" w:themeColor="accent1" w:themeShade="BF"/>
    </w:rPr>
  </w:style>
  <w:style w:type="paragraph" w:styleId="Citadestacada">
    <w:name w:val="Intense Quote"/>
    <w:basedOn w:val="Normal"/>
    <w:next w:val="Normal"/>
    <w:link w:val="CitadestacadaCar"/>
    <w:uiPriority w:val="30"/>
    <w:qFormat/>
    <w:rsid w:val="00797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7EBC"/>
    <w:rPr>
      <w:i/>
      <w:iCs/>
      <w:color w:val="0F4761" w:themeColor="accent1" w:themeShade="BF"/>
    </w:rPr>
  </w:style>
  <w:style w:type="character" w:styleId="Referenciaintensa">
    <w:name w:val="Intense Reference"/>
    <w:basedOn w:val="Fuentedeprrafopredeter"/>
    <w:uiPriority w:val="32"/>
    <w:qFormat/>
    <w:rsid w:val="00797EBC"/>
    <w:rPr>
      <w:b/>
      <w:bCs/>
      <w:smallCaps/>
      <w:color w:val="0F4761" w:themeColor="accent1" w:themeShade="BF"/>
      <w:spacing w:val="5"/>
    </w:rPr>
  </w:style>
  <w:style w:type="paragraph" w:styleId="Encabezado">
    <w:name w:val="header"/>
    <w:basedOn w:val="Normal"/>
    <w:link w:val="EncabezadoCar"/>
    <w:uiPriority w:val="99"/>
    <w:unhideWhenUsed/>
    <w:rsid w:val="00797EBC"/>
    <w:pPr>
      <w:tabs>
        <w:tab w:val="center" w:pos="4680"/>
        <w:tab w:val="right" w:pos="9360"/>
      </w:tabs>
    </w:pPr>
  </w:style>
  <w:style w:type="character" w:customStyle="1" w:styleId="EncabezadoCar">
    <w:name w:val="Encabezado Car"/>
    <w:basedOn w:val="Fuentedeprrafopredeter"/>
    <w:link w:val="Encabezado"/>
    <w:uiPriority w:val="99"/>
    <w:rsid w:val="00797EBC"/>
  </w:style>
  <w:style w:type="paragraph" w:styleId="Piedepgina">
    <w:name w:val="footer"/>
    <w:basedOn w:val="Normal"/>
    <w:link w:val="PiedepginaCar"/>
    <w:uiPriority w:val="99"/>
    <w:unhideWhenUsed/>
    <w:rsid w:val="00797EBC"/>
    <w:pPr>
      <w:tabs>
        <w:tab w:val="center" w:pos="4680"/>
        <w:tab w:val="right" w:pos="9360"/>
      </w:tabs>
    </w:pPr>
  </w:style>
  <w:style w:type="character" w:customStyle="1" w:styleId="PiedepginaCar">
    <w:name w:val="Pie de página Car"/>
    <w:basedOn w:val="Fuentedeprrafopredeter"/>
    <w:link w:val="Piedepgina"/>
    <w:uiPriority w:val="99"/>
    <w:rsid w:val="00797EBC"/>
  </w:style>
  <w:style w:type="table" w:styleId="Tablaconcuadrcula">
    <w:name w:val="Table Grid"/>
    <w:basedOn w:val="Tablanormal"/>
    <w:uiPriority w:val="39"/>
    <w:rsid w:val="00797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ong1">
    <w:name w:val="Strong1"/>
    <w:qFormat/>
    <w:rsid w:val="00C1175B"/>
    <w:pPr>
      <w:spacing w:after="0" w:line="240" w:lineRule="auto"/>
    </w:pPr>
    <w:rPr>
      <w:rFonts w:ascii="Arial" w:eastAsia="Arial" w:hAnsi="Arial" w:cs="Arial"/>
      <w:b/>
      <w:bCs/>
      <w:kern w:val="0"/>
      <w:sz w:val="22"/>
      <w:szCs w:val="22"/>
      <w14:ligatures w14:val="none"/>
    </w:rPr>
  </w:style>
  <w:style w:type="character" w:styleId="Hipervnculo">
    <w:name w:val="Hyperlink"/>
    <w:uiPriority w:val="99"/>
    <w:unhideWhenUsed/>
    <w:rsid w:val="00C1175B"/>
    <w:rPr>
      <w:color w:val="0563C1"/>
      <w:u w:val="single"/>
    </w:rPr>
  </w:style>
  <w:style w:type="character" w:styleId="Refdenotaalpie">
    <w:name w:val="footnote reference"/>
    <w:uiPriority w:val="99"/>
    <w:semiHidden/>
    <w:unhideWhenUsed/>
    <w:rsid w:val="00C1175B"/>
    <w:rPr>
      <w:vertAlign w:val="superscript"/>
    </w:rPr>
  </w:style>
  <w:style w:type="paragraph" w:styleId="Textonotapie">
    <w:name w:val="footnote text"/>
    <w:link w:val="TextonotapieCar"/>
    <w:uiPriority w:val="99"/>
    <w:semiHidden/>
    <w:unhideWhenUsed/>
    <w:rsid w:val="00C1175B"/>
    <w:pPr>
      <w:spacing w:after="0" w:line="240" w:lineRule="auto"/>
    </w:pPr>
    <w:rPr>
      <w:rFonts w:ascii="Arial" w:eastAsia="Arial" w:hAnsi="Arial" w:cs="Arial"/>
      <w:kern w:val="0"/>
      <w:sz w:val="20"/>
      <w:szCs w:val="20"/>
      <w14:ligatures w14:val="none"/>
    </w:rPr>
  </w:style>
  <w:style w:type="character" w:customStyle="1" w:styleId="TextonotapieCar">
    <w:name w:val="Texto nota pie Car"/>
    <w:basedOn w:val="Fuentedeprrafopredeter"/>
    <w:link w:val="Textonotapie"/>
    <w:uiPriority w:val="99"/>
    <w:semiHidden/>
    <w:rsid w:val="00C1175B"/>
    <w:rPr>
      <w:rFonts w:ascii="Arial" w:eastAsia="Arial" w:hAnsi="Arial" w:cs="Arial"/>
      <w:kern w:val="0"/>
      <w:sz w:val="20"/>
      <w:szCs w:val="20"/>
      <w14:ligatures w14:val="none"/>
    </w:rPr>
  </w:style>
  <w:style w:type="paragraph" w:styleId="TDC1">
    <w:name w:val="toc 1"/>
    <w:basedOn w:val="Normal"/>
    <w:next w:val="Normal"/>
    <w:autoRedefine/>
    <w:uiPriority w:val="39"/>
    <w:unhideWhenUsed/>
    <w:rsid w:val="00C1175B"/>
    <w:pPr>
      <w:spacing w:after="100"/>
    </w:pPr>
  </w:style>
  <w:style w:type="paragraph" w:styleId="TDC2">
    <w:name w:val="toc 2"/>
    <w:basedOn w:val="Normal"/>
    <w:next w:val="Normal"/>
    <w:autoRedefine/>
    <w:uiPriority w:val="39"/>
    <w:unhideWhenUsed/>
    <w:rsid w:val="00C1175B"/>
    <w:pPr>
      <w:spacing w:after="100"/>
      <w:ind w:left="220"/>
    </w:pPr>
  </w:style>
  <w:style w:type="paragraph" w:styleId="TDC3">
    <w:name w:val="toc 3"/>
    <w:basedOn w:val="Normal"/>
    <w:next w:val="Normal"/>
    <w:autoRedefine/>
    <w:uiPriority w:val="39"/>
    <w:unhideWhenUsed/>
    <w:rsid w:val="00C1175B"/>
    <w:pPr>
      <w:spacing w:after="100"/>
      <w:ind w:left="440"/>
    </w:pPr>
  </w:style>
  <w:style w:type="character" w:styleId="Mencinsinresolver">
    <w:name w:val="Unresolved Mention"/>
    <w:basedOn w:val="Fuentedeprrafopredeter"/>
    <w:uiPriority w:val="99"/>
    <w:semiHidden/>
    <w:unhideWhenUsed/>
    <w:rsid w:val="00D423D3"/>
    <w:rPr>
      <w:color w:val="605E5C"/>
      <w:shd w:val="clear" w:color="auto" w:fill="E1DFDD"/>
    </w:rPr>
  </w:style>
  <w:style w:type="character" w:styleId="Hipervnculovisitado">
    <w:name w:val="FollowedHyperlink"/>
    <w:basedOn w:val="Fuentedeprrafopredeter"/>
    <w:uiPriority w:val="99"/>
    <w:semiHidden/>
    <w:unhideWhenUsed/>
    <w:rsid w:val="00D423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OneDrive%20-%20Xhispaz%20SA\Documents\Custom%20Office%20Templates\Membrete-C-TASC%20AIP-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038bfa-5ead-4356-b819-b13df5b91763">
      <Terms xmlns="http://schemas.microsoft.com/office/infopath/2007/PartnerControls"/>
    </lcf76f155ced4ddcb4097134ff3c332f>
    <TaxCatchAll xmlns="291acad2-774f-428a-a94f-4777b6dd3f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EB2B788C42EBF4B8860884F4E4F7513" ma:contentTypeVersion="11" ma:contentTypeDescription="Crear nuevo documento." ma:contentTypeScope="" ma:versionID="9cc5f1f6585c4e07dd6b82f20ff3b2e4">
  <xsd:schema xmlns:xsd="http://www.w3.org/2001/XMLSchema" xmlns:xs="http://www.w3.org/2001/XMLSchema" xmlns:p="http://schemas.microsoft.com/office/2006/metadata/properties" xmlns:ns2="e4038bfa-5ead-4356-b819-b13df5b91763" xmlns:ns3="291acad2-774f-428a-a94f-4777b6dd3f17" targetNamespace="http://schemas.microsoft.com/office/2006/metadata/properties" ma:root="true" ma:fieldsID="c1fe93455dde46445855f4f6a067620b" ns2:_="" ns3:_="">
    <xsd:import namespace="e4038bfa-5ead-4356-b819-b13df5b91763"/>
    <xsd:import namespace="291acad2-774f-428a-a94f-4777b6dd3f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8bfa-5ead-4356-b819-b13df5b91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b2d6c11-aef1-4a5b-a6f2-8681fcdc4e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acad2-774f-428a-a94f-4777b6dd3f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7b6343-c6d9-4029-9578-f691830b3988}" ma:internalName="TaxCatchAll" ma:showField="CatchAllData" ma:web="291acad2-774f-428a-a94f-4777b6dd3f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781CC5-68D8-4DE2-A946-0233517B843D}">
  <ds:schemaRefs>
    <ds:schemaRef ds:uri="http://schemas.microsoft.com/office/2006/metadata/properties"/>
    <ds:schemaRef ds:uri="http://schemas.microsoft.com/office/infopath/2007/PartnerControls"/>
    <ds:schemaRef ds:uri="72197367-0a96-4150-8dd9-77ba8de67ea9"/>
  </ds:schemaRefs>
</ds:datastoreItem>
</file>

<file path=customXml/itemProps2.xml><?xml version="1.0" encoding="utf-8"?>
<ds:datastoreItem xmlns:ds="http://schemas.openxmlformats.org/officeDocument/2006/customXml" ds:itemID="{5FF4F95F-E7EA-4A7E-B934-2F729DBF8CD4}">
  <ds:schemaRefs>
    <ds:schemaRef ds:uri="http://schemas.microsoft.com/sharepoint/v3/contenttype/forms"/>
  </ds:schemaRefs>
</ds:datastoreItem>
</file>

<file path=customXml/itemProps3.xml><?xml version="1.0" encoding="utf-8"?>
<ds:datastoreItem xmlns:ds="http://schemas.openxmlformats.org/officeDocument/2006/customXml" ds:itemID="{D9A71155-5CB1-480F-B3CD-53BD8799DDF1}"/>
</file>

<file path=docProps/app.xml><?xml version="1.0" encoding="utf-8"?>
<Properties xmlns="http://schemas.openxmlformats.org/officeDocument/2006/extended-properties" xmlns:vt="http://schemas.openxmlformats.org/officeDocument/2006/docPropsVTypes">
  <Template>Membrete-C-TASC AIP-2</Template>
  <TotalTime>19</TotalTime>
  <Pages>12</Pages>
  <Words>3476</Words>
  <Characters>19121</Characters>
  <Application>Microsoft Office Word</Application>
  <DocSecurity>0</DocSecurity>
  <Lines>159</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Vervin</dc:creator>
  <cp:keywords/>
  <dc:description/>
  <cp:lastModifiedBy>Sara Solis</cp:lastModifiedBy>
  <cp:revision>5</cp:revision>
  <cp:lastPrinted>2026-02-23T20:54:00Z</cp:lastPrinted>
  <dcterms:created xsi:type="dcterms:W3CDTF">2026-09-16T19:11:00Z</dcterms:created>
  <dcterms:modified xsi:type="dcterms:W3CDTF">2026-09-17T21:21:00Z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0x010100BEB2B788C42EBF4B8860884F4E4F7513</vt:lpwstr>
  </property>
</Properties>
</file>